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F17" w:rsidRDefault="00D07F17" w:rsidP="003E257C">
      <w:pPr>
        <w:pStyle w:val="BodyText"/>
        <w:spacing w:line="480" w:lineRule="auto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Evaluación de la presencia del gen</w:t>
      </w:r>
      <w:r w:rsidRPr="00DF2C5B">
        <w:rPr>
          <w:rFonts w:ascii="Times New Roman" w:hAnsi="Times New Roman" w:cs="Times New Roman"/>
          <w:b/>
          <w:bCs/>
          <w:sz w:val="24"/>
        </w:rPr>
        <w:t xml:space="preserve"> </w:t>
      </w:r>
      <w:r w:rsidRPr="00DF2C5B">
        <w:rPr>
          <w:rFonts w:ascii="Times New Roman" w:hAnsi="Times New Roman" w:cs="Times New Roman"/>
          <w:b/>
          <w:bCs/>
          <w:i/>
          <w:sz w:val="24"/>
        </w:rPr>
        <w:t>mer A</w:t>
      </w:r>
      <w:r w:rsidRPr="00DF2C5B"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 xml:space="preserve">implicado en la detoxificación de mercurio a partir de actinomicetos nativos del humedal de La Conejera </w:t>
      </w:r>
    </w:p>
    <w:p w:rsidR="00D07F17" w:rsidRDefault="00D07F17" w:rsidP="003E257C">
      <w:pPr>
        <w:pStyle w:val="BodyText"/>
        <w:spacing w:line="480" w:lineRule="auto"/>
        <w:jc w:val="center"/>
        <w:rPr>
          <w:rFonts w:ascii="Times New Roman" w:hAnsi="Times New Roman" w:cs="Times New Roman"/>
          <w:b/>
          <w:bCs/>
          <w:sz w:val="24"/>
        </w:rPr>
      </w:pPr>
    </w:p>
    <w:p w:rsidR="00D07F17" w:rsidRDefault="00D07F17" w:rsidP="003E257C">
      <w:pPr>
        <w:spacing w:line="480" w:lineRule="auto"/>
        <w:jc w:val="center"/>
        <w:rPr>
          <w:b/>
          <w:bCs/>
          <w:lang w:val="en-US"/>
        </w:rPr>
      </w:pPr>
      <w:r w:rsidRPr="00246FC7">
        <w:rPr>
          <w:b/>
          <w:bCs/>
          <w:lang w:val="en-US"/>
        </w:rPr>
        <w:t>Evaluation of</w:t>
      </w:r>
      <w:r>
        <w:rPr>
          <w:b/>
          <w:bCs/>
          <w:lang w:val="en-US"/>
        </w:rPr>
        <w:t xml:space="preserve"> the presence of</w:t>
      </w:r>
      <w:r w:rsidRPr="00246FC7">
        <w:rPr>
          <w:b/>
          <w:bCs/>
          <w:lang w:val="en-US"/>
        </w:rPr>
        <w:t xml:space="preserve"> </w:t>
      </w:r>
      <w:r w:rsidRPr="00246FC7">
        <w:rPr>
          <w:b/>
          <w:bCs/>
          <w:i/>
          <w:lang w:val="en-US"/>
        </w:rPr>
        <w:t xml:space="preserve">mer A </w:t>
      </w:r>
      <w:r w:rsidRPr="00246FC7">
        <w:rPr>
          <w:b/>
          <w:bCs/>
          <w:lang w:val="en-US"/>
        </w:rPr>
        <w:t xml:space="preserve">gen </w:t>
      </w:r>
      <w:r>
        <w:rPr>
          <w:b/>
          <w:bCs/>
          <w:lang w:val="en-US"/>
        </w:rPr>
        <w:t>implied in the mercury detoxification from native actinomycetes of La Conejera wetland</w:t>
      </w:r>
    </w:p>
    <w:p w:rsidR="00D07F17" w:rsidRPr="00B97100" w:rsidRDefault="00D07F17" w:rsidP="003E257C">
      <w:pPr>
        <w:spacing w:line="480" w:lineRule="auto"/>
        <w:rPr>
          <w:lang w:val="en-GB"/>
        </w:rPr>
      </w:pPr>
    </w:p>
    <w:p w:rsidR="00D07F17" w:rsidRPr="00B97100" w:rsidRDefault="00D07F17" w:rsidP="00C81A41">
      <w:pPr>
        <w:spacing w:line="480" w:lineRule="auto"/>
        <w:rPr>
          <w:b/>
        </w:rPr>
      </w:pPr>
      <w:r w:rsidRPr="00DE0388">
        <w:rPr>
          <w:b/>
        </w:rPr>
        <w:t>Carolina Rueda</w:t>
      </w:r>
      <w:r>
        <w:rPr>
          <w:rStyle w:val="FootnoteReference"/>
          <w:b/>
        </w:rPr>
        <w:footnoteReference w:customMarkFollows="1" w:id="1"/>
        <w:sym w:font="Symbol" w:char="F02A"/>
      </w:r>
      <w:r w:rsidRPr="00B97100">
        <w:rPr>
          <w:b/>
        </w:rPr>
        <w:t xml:space="preserve">, </w:t>
      </w:r>
      <w:r w:rsidRPr="00DE0388">
        <w:rPr>
          <w:b/>
        </w:rPr>
        <w:t>Marcia Aikawa</w:t>
      </w:r>
      <w:r>
        <w:rPr>
          <w:rStyle w:val="FootnoteReference"/>
          <w:b/>
        </w:rPr>
        <w:footnoteReference w:customMarkFollows="1" w:id="2"/>
        <w:sym w:font="Symbol" w:char="F02A"/>
      </w:r>
      <w:r>
        <w:rPr>
          <w:rStyle w:val="FootnoteReference"/>
          <w:b/>
        </w:rPr>
        <w:t>*</w:t>
      </w:r>
      <w:r w:rsidRPr="00B97100">
        <w:rPr>
          <w:b/>
        </w:rPr>
        <w:t>, Luis Daniel Prada</w:t>
      </w:r>
      <w:r>
        <w:rPr>
          <w:rStyle w:val="FootnoteReference"/>
          <w:b/>
        </w:rPr>
        <w:footnoteReference w:customMarkFollows="1" w:id="3"/>
        <w:sym w:font="Symbol" w:char="F02A"/>
      </w:r>
      <w:r>
        <w:rPr>
          <w:b/>
        </w:rPr>
        <w:t>**</w:t>
      </w:r>
      <w:r w:rsidRPr="00B97100">
        <w:rPr>
          <w:b/>
        </w:rPr>
        <w:t xml:space="preserve">, </w:t>
      </w:r>
      <w:r w:rsidRPr="00DE0388">
        <w:rPr>
          <w:b/>
        </w:rPr>
        <w:t>Marcela Franco-Correa</w:t>
      </w:r>
      <w:r>
        <w:rPr>
          <w:rStyle w:val="FootnoteReference"/>
          <w:b/>
        </w:rPr>
        <w:footnoteReference w:customMarkFollows="1" w:id="4"/>
        <w:sym w:font="Symbol" w:char="F02A"/>
      </w:r>
      <w:r>
        <w:rPr>
          <w:b/>
        </w:rPr>
        <w:t>***</w:t>
      </w:r>
      <w:r w:rsidRPr="00B97100">
        <w:rPr>
          <w:b/>
        </w:rPr>
        <w:t xml:space="preserve">, </w:t>
      </w:r>
      <w:r w:rsidRPr="00DE0388">
        <w:rPr>
          <w:b/>
        </w:rPr>
        <w:t>Maria Martínez</w:t>
      </w:r>
      <w:r>
        <w:rPr>
          <w:b/>
        </w:rPr>
        <w:t>****</w:t>
      </w:r>
      <w:r w:rsidRPr="00B97100">
        <w:rPr>
          <w:b/>
        </w:rPr>
        <w:t xml:space="preserve">, </w:t>
      </w:r>
      <w:r>
        <w:rPr>
          <w:b/>
        </w:rPr>
        <w:t>Gabriel Padilla</w:t>
      </w:r>
      <w:r>
        <w:rPr>
          <w:rStyle w:val="FootnoteReference"/>
          <w:b/>
        </w:rPr>
        <w:footnoteReference w:customMarkFollows="1" w:id="5"/>
        <w:sym w:font="Symbol" w:char="F02A"/>
      </w:r>
      <w:r>
        <w:rPr>
          <w:b/>
        </w:rPr>
        <w:t>****</w:t>
      </w:r>
    </w:p>
    <w:p w:rsidR="00D07F17" w:rsidRPr="00B97100" w:rsidRDefault="00D07F17" w:rsidP="00C81A41">
      <w:pPr>
        <w:spacing w:line="480" w:lineRule="auto"/>
      </w:pPr>
    </w:p>
    <w:p w:rsidR="00D07F17" w:rsidRPr="00B97100" w:rsidRDefault="00D07F17" w:rsidP="00C81A41">
      <w:pPr>
        <w:spacing w:line="480" w:lineRule="auto"/>
        <w:jc w:val="both"/>
        <w:rPr>
          <w:b/>
          <w:lang w:val="es-ES_tradnl"/>
        </w:rPr>
      </w:pPr>
      <w:r w:rsidRPr="00B97100">
        <w:rPr>
          <w:b/>
          <w:lang w:val="es-ES_tradnl"/>
        </w:rPr>
        <w:t>RESUMEN</w:t>
      </w:r>
    </w:p>
    <w:p w:rsidR="00D07F17" w:rsidRPr="00B97100" w:rsidRDefault="00D07F17" w:rsidP="00C81A41">
      <w:pPr>
        <w:spacing w:line="480" w:lineRule="auto"/>
        <w:jc w:val="both"/>
        <w:rPr>
          <w:lang w:val="es-ES_tradnl"/>
        </w:rPr>
      </w:pPr>
    </w:p>
    <w:p w:rsidR="00D07F17" w:rsidRDefault="00D07F17" w:rsidP="00C81A41">
      <w:pPr>
        <w:spacing w:line="480" w:lineRule="auto"/>
        <w:jc w:val="both"/>
      </w:pPr>
      <w:r>
        <w:t>Se aislaron d</w:t>
      </w:r>
      <w:r w:rsidRPr="00DF2C5B">
        <w:t xml:space="preserve">iez cepas de </w:t>
      </w:r>
      <w:r>
        <w:t>actinomicetos</w:t>
      </w:r>
      <w:r w:rsidRPr="00DF2C5B">
        <w:t xml:space="preserve"> nativos del humedal La Conejera a partir de muestras de sedimento y agua, con el fin de determinar la capacidad de resistencia y detoxificación de mercurio, evaluando la presencia del gen </w:t>
      </w:r>
      <w:r w:rsidRPr="00DF2C5B">
        <w:rPr>
          <w:i/>
        </w:rPr>
        <w:t>mer A</w:t>
      </w:r>
      <w:r w:rsidRPr="00DF2C5B">
        <w:t xml:space="preserve"> involucrado en el proceso. La prueba de resistencia fue realizada mediante un test de sensibilidad tomando concentraciones desde 3,68x10</w:t>
      </w:r>
      <w:r w:rsidRPr="00DF2C5B">
        <w:rPr>
          <w:vertAlign w:val="superscript"/>
        </w:rPr>
        <w:t>-</w:t>
      </w:r>
      <w:smartTag w:uri="urn:schemas-microsoft-com:office:smarttags" w:element="metricconverter">
        <w:smartTagPr>
          <w:attr w:name="ProductID" w:val="3 mM"/>
        </w:smartTagPr>
        <w:r w:rsidRPr="00DF2C5B">
          <w:rPr>
            <w:vertAlign w:val="superscript"/>
          </w:rPr>
          <w:t>3</w:t>
        </w:r>
        <w:r>
          <w:rPr>
            <w:vertAlign w:val="superscript"/>
          </w:rPr>
          <w:t xml:space="preserve"> </w:t>
        </w:r>
        <w:r w:rsidRPr="00DF2C5B">
          <w:t>mM</w:t>
        </w:r>
      </w:smartTag>
      <w:r w:rsidRPr="00DF2C5B">
        <w:t xml:space="preserve"> hasta </w:t>
      </w:r>
      <w:smartTag w:uri="urn:schemas-microsoft-com:office:smarttags" w:element="metricconverter">
        <w:smartTagPr>
          <w:attr w:name="ProductID" w:val="10 mM"/>
        </w:smartTagPr>
        <w:r w:rsidRPr="00DF2C5B">
          <w:t>10</w:t>
        </w:r>
        <w:r>
          <w:t xml:space="preserve"> </w:t>
        </w:r>
        <w:r w:rsidRPr="00DF2C5B">
          <w:t>mM</w:t>
        </w:r>
      </w:smartTag>
      <w:r w:rsidRPr="00DF2C5B">
        <w:t xml:space="preserve"> de HgCl</w:t>
      </w:r>
      <w:r w:rsidRPr="00DF2C5B">
        <w:rPr>
          <w:vertAlign w:val="subscript"/>
        </w:rPr>
        <w:t>2</w:t>
      </w:r>
      <w:r w:rsidRPr="00DF2C5B">
        <w:t xml:space="preserve">. Se realizaron curvas de crecimiento </w:t>
      </w:r>
      <w:r>
        <w:t xml:space="preserve">de 192 h </w:t>
      </w:r>
      <w:r w:rsidRPr="00DF2C5B">
        <w:t>para las cepas resistentes</w:t>
      </w:r>
      <w:r>
        <w:t xml:space="preserve"> al </w:t>
      </w:r>
      <w:r w:rsidRPr="00DF2C5B">
        <w:t>mercurio</w:t>
      </w:r>
      <w:r w:rsidRPr="00DF2C5B">
        <w:rPr>
          <w:lang w:val="es-CO"/>
        </w:rPr>
        <w:t xml:space="preserve">, </w:t>
      </w:r>
      <w:r>
        <w:rPr>
          <w:lang w:val="es-CO"/>
        </w:rPr>
        <w:t xml:space="preserve">en un medio suplementado con </w:t>
      </w:r>
      <w:smartTag w:uri="urn:schemas-microsoft-com:office:smarttags" w:element="metricconverter">
        <w:smartTagPr>
          <w:attr w:name="ProductID" w:val="0,01 mM"/>
        </w:smartTagPr>
        <w:r w:rsidRPr="00DF2C5B">
          <w:t>0</w:t>
        </w:r>
        <w:r>
          <w:t>,</w:t>
        </w:r>
        <w:r w:rsidRPr="00DF2C5B">
          <w:t>01 mM</w:t>
        </w:r>
      </w:smartTag>
      <w:r w:rsidRPr="00DF2C5B">
        <w:t xml:space="preserve"> y </w:t>
      </w:r>
      <w:smartTag w:uri="urn:schemas-microsoft-com:office:smarttags" w:element="metricconverter">
        <w:smartTagPr>
          <w:attr w:name="ProductID" w:val="0,05 mM"/>
        </w:smartTagPr>
        <w:r w:rsidRPr="00DF2C5B">
          <w:t>0</w:t>
        </w:r>
        <w:r>
          <w:t>,05 mM</w:t>
        </w:r>
      </w:smartTag>
      <w:r>
        <w:t xml:space="preserve"> de </w:t>
      </w:r>
      <w:r w:rsidRPr="00DF2C5B">
        <w:t>HgCl</w:t>
      </w:r>
      <w:r w:rsidRPr="00DF2C5B">
        <w:rPr>
          <w:vertAlign w:val="subscript"/>
        </w:rPr>
        <w:t>2</w:t>
      </w:r>
      <w:r>
        <w:t>,</w:t>
      </w:r>
      <w:r w:rsidRPr="00DF2C5B">
        <w:t xml:space="preserve"> </w:t>
      </w:r>
      <w:r>
        <w:t xml:space="preserve">realizando </w:t>
      </w:r>
      <w:r w:rsidRPr="00DF2C5B">
        <w:t xml:space="preserve">una fermentación discontinua </w:t>
      </w:r>
      <w:r>
        <w:t xml:space="preserve">y midiendo el crecimiento por </w:t>
      </w:r>
      <w:r w:rsidRPr="00DF2C5B">
        <w:t>la técnica de peso seco</w:t>
      </w:r>
      <w:r>
        <w:t xml:space="preserve">. A partir de estos resultados se determinó </w:t>
      </w:r>
      <w:r w:rsidRPr="00DF2C5B">
        <w:t xml:space="preserve">un tiempo </w:t>
      </w:r>
      <w:r>
        <w:t xml:space="preserve">de </w:t>
      </w:r>
      <w:r w:rsidRPr="00DF2C5B">
        <w:t>adapta</w:t>
      </w:r>
      <w:r>
        <w:t>ción</w:t>
      </w:r>
      <w:r w:rsidRPr="00DF2C5B">
        <w:t xml:space="preserve"> de 24 h y una producción máxima de biomasa de 2,72</w:t>
      </w:r>
      <w:r>
        <w:t xml:space="preserve"> </w:t>
      </w:r>
      <w:r w:rsidRPr="00DF2C5B">
        <w:t>g</w:t>
      </w:r>
      <w:r>
        <w:t>·L</w:t>
      </w:r>
      <w:r>
        <w:rPr>
          <w:vertAlign w:val="superscript"/>
        </w:rPr>
        <w:t>-</w:t>
      </w:r>
      <w:smartTag w:uri="urn:schemas-microsoft-com:office:smarttags" w:element="metricconverter">
        <w:smartTagPr>
          <w:attr w:name="ProductID" w:val="1 a"/>
        </w:smartTagPr>
        <w:r>
          <w:rPr>
            <w:vertAlign w:val="superscript"/>
          </w:rPr>
          <w:t>1</w:t>
        </w:r>
        <w:r w:rsidRPr="00DF2C5B">
          <w:t xml:space="preserve"> a</w:t>
        </w:r>
      </w:smartTag>
      <w:r w:rsidRPr="00DF2C5B">
        <w:t xml:space="preserve"> la hora 72. </w:t>
      </w:r>
      <w:r>
        <w:t xml:space="preserve">Paralelamente, se realizó </w:t>
      </w:r>
      <w:r w:rsidRPr="00DF2C5B">
        <w:t xml:space="preserve">la secuenciación de </w:t>
      </w:r>
      <w:r>
        <w:t xml:space="preserve">los </w:t>
      </w:r>
      <w:r w:rsidRPr="00DF2C5B">
        <w:t>ge</w:t>
      </w:r>
      <w:r>
        <w:t xml:space="preserve">nes de resistencia al mercurio </w:t>
      </w:r>
      <w:r w:rsidRPr="00DF2C5B">
        <w:t xml:space="preserve">de </w:t>
      </w:r>
      <w:r w:rsidRPr="00DF2C5B">
        <w:rPr>
          <w:i/>
        </w:rPr>
        <w:t xml:space="preserve">Streptomyces lividans </w:t>
      </w:r>
      <w:r w:rsidRPr="00125781">
        <w:t>1326</w:t>
      </w:r>
      <w:r>
        <w:t xml:space="preserve">, por medio del diseño de los </w:t>
      </w:r>
      <w:r w:rsidRPr="00DF2C5B">
        <w:t>oligonucleótidos capace</w:t>
      </w:r>
      <w:r>
        <w:t xml:space="preserve">s de amplificar el extremos </w:t>
      </w:r>
      <w:smartTag w:uri="urn:schemas-microsoft-com:office:smarttags" w:element="metricconverter">
        <w:smartTagPr>
          <w:attr w:name="ProductID" w:val="3’"/>
        </w:smartTagPr>
        <w:r>
          <w:t>3’</w:t>
        </w:r>
      </w:smartTag>
      <w:r>
        <w:t xml:space="preserve"> </w:t>
      </w:r>
      <w:r w:rsidRPr="00DF2C5B">
        <w:t xml:space="preserve">del gen </w:t>
      </w:r>
      <w:r w:rsidRPr="00DF2C5B">
        <w:rPr>
          <w:i/>
        </w:rPr>
        <w:t>mer A</w:t>
      </w:r>
      <w:r w:rsidRPr="00753F10">
        <w:t>,</w:t>
      </w:r>
      <w:r w:rsidRPr="00DF2C5B">
        <w:t xml:space="preserve"> codificador d</w:t>
      </w:r>
      <w:r>
        <w:t xml:space="preserve">e la enzima mercurio reductasa. Se optimizaron </w:t>
      </w:r>
      <w:r w:rsidRPr="00DF2C5B">
        <w:t xml:space="preserve">las condiciones de amplificación por PCR </w:t>
      </w:r>
      <w:r>
        <w:t xml:space="preserve">para </w:t>
      </w:r>
      <w:r w:rsidRPr="00DF2C5B">
        <w:t>obten</w:t>
      </w:r>
      <w:r>
        <w:t>er</w:t>
      </w:r>
      <w:r w:rsidRPr="00DF2C5B">
        <w:t xml:space="preserve"> un producto amplificado de 686</w:t>
      </w:r>
      <w:r>
        <w:t xml:space="preserve"> </w:t>
      </w:r>
      <w:r w:rsidRPr="00DF2C5B">
        <w:t>pb aproximadamente. Finalmente</w:t>
      </w:r>
      <w:r>
        <w:t>,</w:t>
      </w:r>
      <w:r w:rsidRPr="00DF2C5B">
        <w:t xml:space="preserve"> se realizó </w:t>
      </w:r>
      <w:r>
        <w:t xml:space="preserve">una </w:t>
      </w:r>
      <w:r w:rsidRPr="00DF2C5B">
        <w:t>electroforesis en campo pulsado comprob</w:t>
      </w:r>
      <w:r>
        <w:t xml:space="preserve">ando la presencia de plásmidos </w:t>
      </w:r>
      <w:r w:rsidRPr="00DF2C5B">
        <w:t xml:space="preserve">en </w:t>
      </w:r>
      <w:smartTag w:uri="urn:schemas-microsoft-com:office:smarttags" w:element="PersonName">
        <w:smartTagPr>
          <w:attr w:name="ProductID" w:val="la cepa KH"/>
        </w:smartTagPr>
        <w:r>
          <w:t xml:space="preserve">la cepa </w:t>
        </w:r>
        <w:r w:rsidRPr="00DF2C5B">
          <w:t>KH</w:t>
        </w:r>
      </w:smartTag>
      <w:r w:rsidRPr="00DF2C5B">
        <w:t xml:space="preserve">7 con tamaños aproximados de </w:t>
      </w:r>
      <w:r w:rsidRPr="00BA6B7A">
        <w:rPr>
          <w:rStyle w:val="MquinadeescribirHTML1"/>
          <w:rFonts w:ascii="Times New Roman" w:hAnsi="Times New Roman"/>
          <w:sz w:val="24"/>
        </w:rPr>
        <w:t xml:space="preserve">50, 90 y 300 Kb, </w:t>
      </w:r>
      <w:r w:rsidRPr="00BA6B7A">
        <w:t xml:space="preserve">no </w:t>
      </w:r>
      <w:r w:rsidRPr="00DF2C5B">
        <w:t>integrados al cromosoma</w:t>
      </w:r>
      <w:r>
        <w:t xml:space="preserve"> y posiblemente</w:t>
      </w:r>
      <w:r w:rsidRPr="00DF2C5B">
        <w:t xml:space="preserve"> asociados a la resistencia presentada frente al metal</w:t>
      </w:r>
      <w:r w:rsidRPr="00B97100">
        <w:t>.</w:t>
      </w:r>
    </w:p>
    <w:p w:rsidR="00D07F17" w:rsidRPr="00D05EB1" w:rsidRDefault="00D07F17" w:rsidP="009417EE">
      <w:pPr>
        <w:spacing w:line="480" w:lineRule="auto"/>
        <w:jc w:val="both"/>
        <w:rPr>
          <w:b/>
        </w:rPr>
      </w:pPr>
      <w:r w:rsidRPr="00FA378A">
        <w:rPr>
          <w:b/>
          <w:lang w:val="es-CO"/>
        </w:rPr>
        <w:t>Palabras clave</w:t>
      </w:r>
      <w:r w:rsidRPr="00753F10">
        <w:rPr>
          <w:lang w:val="es-CO"/>
        </w:rPr>
        <w:t>:</w:t>
      </w:r>
      <w:r>
        <w:rPr>
          <w:b/>
          <w:lang w:val="es-CO"/>
        </w:rPr>
        <w:t xml:space="preserve"> </w:t>
      </w:r>
      <w:r w:rsidRPr="00DF2C5B">
        <w:rPr>
          <w:i/>
        </w:rPr>
        <w:t>Streptomyces</w:t>
      </w:r>
      <w:r w:rsidRPr="00DF2C5B">
        <w:t xml:space="preserve">, </w:t>
      </w:r>
      <w:r>
        <w:t>m</w:t>
      </w:r>
      <w:r w:rsidRPr="00DF2C5B">
        <w:t xml:space="preserve">ercurio-resistencia, gen </w:t>
      </w:r>
      <w:r w:rsidRPr="00DF2C5B">
        <w:rPr>
          <w:i/>
        </w:rPr>
        <w:t>mer A</w:t>
      </w:r>
      <w:r w:rsidRPr="00DF2C5B">
        <w:t xml:space="preserve">, </w:t>
      </w:r>
      <w:r>
        <w:t>p</w:t>
      </w:r>
      <w:r w:rsidRPr="00DF2C5B">
        <w:t xml:space="preserve">lásmidos, </w:t>
      </w:r>
      <w:r>
        <w:t>h</w:t>
      </w:r>
      <w:r w:rsidRPr="00DF2C5B">
        <w:t>umedales</w:t>
      </w:r>
      <w:r w:rsidRPr="00D05EB1">
        <w:rPr>
          <w:bCs/>
        </w:rPr>
        <w:t>.</w:t>
      </w:r>
    </w:p>
    <w:p w:rsidR="00D07F17" w:rsidRPr="00B97100" w:rsidRDefault="00D07F17" w:rsidP="00C81A41">
      <w:pPr>
        <w:shd w:val="clear" w:color="auto" w:fill="FFFFFF"/>
        <w:spacing w:line="480" w:lineRule="auto"/>
        <w:jc w:val="both"/>
        <w:rPr>
          <w:b/>
        </w:rPr>
      </w:pPr>
    </w:p>
    <w:p w:rsidR="00D07F17" w:rsidRPr="00B97100" w:rsidRDefault="00D07F17" w:rsidP="00C81A41">
      <w:pPr>
        <w:shd w:val="clear" w:color="auto" w:fill="FFFFFF"/>
        <w:spacing w:line="480" w:lineRule="auto"/>
        <w:jc w:val="both"/>
        <w:rPr>
          <w:b/>
          <w:lang w:val="en-GB"/>
        </w:rPr>
      </w:pPr>
      <w:r w:rsidRPr="00B97100">
        <w:rPr>
          <w:b/>
          <w:lang w:val="en-GB"/>
        </w:rPr>
        <w:t>ABSTRACT</w:t>
      </w:r>
    </w:p>
    <w:p w:rsidR="00D07F17" w:rsidRPr="0076320A" w:rsidRDefault="00D07F17" w:rsidP="00C81A41">
      <w:pPr>
        <w:shd w:val="clear" w:color="auto" w:fill="FFFFFF"/>
        <w:spacing w:line="480" w:lineRule="auto"/>
        <w:jc w:val="both"/>
        <w:rPr>
          <w:lang w:val="en-US"/>
        </w:rPr>
      </w:pPr>
      <w:r w:rsidRPr="00DF2C5B">
        <w:rPr>
          <w:lang w:val="en-US"/>
        </w:rPr>
        <w:t xml:space="preserve">Ten native </w:t>
      </w:r>
      <w:r>
        <w:rPr>
          <w:lang w:val="en-US"/>
        </w:rPr>
        <w:t>actinomycetes</w:t>
      </w:r>
      <w:r w:rsidRPr="00DF2C5B">
        <w:rPr>
          <w:lang w:val="en-US"/>
        </w:rPr>
        <w:t xml:space="preserve"> strains were isolated from water and sediment samples collected in La Conejera wetland, in order to assess the mercury resistance and detoxification ability to evaluate the presence of </w:t>
      </w:r>
      <w:r w:rsidRPr="00DF2C5B">
        <w:rPr>
          <w:i/>
          <w:lang w:val="en-US"/>
        </w:rPr>
        <w:t>mer A</w:t>
      </w:r>
      <w:r w:rsidRPr="00DF2C5B">
        <w:rPr>
          <w:lang w:val="en-US"/>
        </w:rPr>
        <w:t xml:space="preserve"> </w:t>
      </w:r>
      <w:r>
        <w:rPr>
          <w:lang w:val="en-US"/>
        </w:rPr>
        <w:t xml:space="preserve">gene involved in that process. </w:t>
      </w:r>
      <w:r w:rsidRPr="00DF2C5B">
        <w:rPr>
          <w:lang w:val="en-US"/>
        </w:rPr>
        <w:t>Sensibility assays were performed by using HgCl</w:t>
      </w:r>
      <w:r w:rsidRPr="00DF2C5B">
        <w:rPr>
          <w:vertAlign w:val="subscript"/>
          <w:lang w:val="en-US"/>
        </w:rPr>
        <w:t>2</w:t>
      </w:r>
      <w:r w:rsidRPr="00DF2C5B">
        <w:rPr>
          <w:lang w:val="en-US"/>
        </w:rPr>
        <w:t xml:space="preserve"> concentrations from 3</w:t>
      </w:r>
      <w:r>
        <w:rPr>
          <w:lang w:val="en-US"/>
        </w:rPr>
        <w:t>.</w:t>
      </w:r>
      <w:r w:rsidRPr="00DF2C5B">
        <w:rPr>
          <w:lang w:val="en-US"/>
        </w:rPr>
        <w:t>68x10</w:t>
      </w:r>
      <w:r w:rsidRPr="00125781">
        <w:rPr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3 mM"/>
        </w:smartTagPr>
        <w:r w:rsidRPr="00125781">
          <w:rPr>
            <w:vertAlign w:val="superscript"/>
            <w:lang w:val="en-US"/>
          </w:rPr>
          <w:t>3</w:t>
        </w:r>
        <w:r>
          <w:rPr>
            <w:lang w:val="en-US"/>
          </w:rPr>
          <w:t xml:space="preserve"> mM</w:t>
        </w:r>
      </w:smartTag>
      <w:r>
        <w:rPr>
          <w:lang w:val="en-US"/>
        </w:rPr>
        <w:t xml:space="preserve"> to </w:t>
      </w:r>
      <w:smartTag w:uri="urn:schemas-microsoft-com:office:smarttags" w:element="metricconverter">
        <w:smartTagPr>
          <w:attr w:name="ProductID" w:val="10 mM"/>
        </w:smartTagPr>
        <w:r>
          <w:rPr>
            <w:lang w:val="en-US"/>
          </w:rPr>
          <w:t>10 mM</w:t>
        </w:r>
      </w:smartTag>
      <w:r>
        <w:rPr>
          <w:lang w:val="en-US"/>
        </w:rPr>
        <w:t xml:space="preserve">. </w:t>
      </w:r>
      <w:r w:rsidRPr="00DF2C5B">
        <w:rPr>
          <w:lang w:val="en-US"/>
        </w:rPr>
        <w:t>Growth curves were generated for each resistant strain after 192 h</w:t>
      </w:r>
      <w:r>
        <w:rPr>
          <w:lang w:val="en-US"/>
        </w:rPr>
        <w:t xml:space="preserve"> in</w:t>
      </w:r>
      <w:r w:rsidRPr="00DF2C5B">
        <w:rPr>
          <w:lang w:val="en-US"/>
        </w:rPr>
        <w:t xml:space="preserve"> discontinuous fermentation adding </w:t>
      </w:r>
      <w:smartTag w:uri="urn:schemas-microsoft-com:office:smarttags" w:element="metricconverter">
        <w:smartTagPr>
          <w:attr w:name="ProductID" w:val="0.01 mM"/>
        </w:smartTagPr>
        <w:r w:rsidRPr="00DF2C5B">
          <w:rPr>
            <w:lang w:val="en-US"/>
          </w:rPr>
          <w:t>0</w:t>
        </w:r>
        <w:r>
          <w:rPr>
            <w:lang w:val="en-US"/>
          </w:rPr>
          <w:t>.</w:t>
        </w:r>
        <w:r w:rsidRPr="00DF2C5B">
          <w:rPr>
            <w:lang w:val="en-US"/>
          </w:rPr>
          <w:t>01 mM</w:t>
        </w:r>
      </w:smartTag>
      <w:r w:rsidRPr="00DF2C5B">
        <w:rPr>
          <w:lang w:val="en-US"/>
        </w:rPr>
        <w:t xml:space="preserve"> and </w:t>
      </w:r>
      <w:smartTag w:uri="urn:schemas-microsoft-com:office:smarttags" w:element="metricconverter">
        <w:smartTagPr>
          <w:attr w:name="ProductID" w:val="0.05 mM"/>
        </w:smartTagPr>
        <w:r w:rsidRPr="00DF2C5B">
          <w:rPr>
            <w:lang w:val="en-US"/>
          </w:rPr>
          <w:t>0</w:t>
        </w:r>
        <w:r>
          <w:rPr>
            <w:lang w:val="en-US"/>
          </w:rPr>
          <w:t>.</w:t>
        </w:r>
        <w:r w:rsidRPr="00DF2C5B">
          <w:rPr>
            <w:lang w:val="en-US"/>
          </w:rPr>
          <w:t>05 mM</w:t>
        </w:r>
      </w:smartTag>
      <w:r w:rsidRPr="00DF2C5B">
        <w:rPr>
          <w:lang w:val="en-US"/>
        </w:rPr>
        <w:t xml:space="preserve"> HgCl</w:t>
      </w:r>
      <w:r w:rsidRPr="00DF2C5B">
        <w:rPr>
          <w:vertAlign w:val="subscript"/>
          <w:lang w:val="en-US"/>
        </w:rPr>
        <w:t>2</w:t>
      </w:r>
      <w:r w:rsidRPr="00DF2C5B">
        <w:rPr>
          <w:lang w:val="en-US"/>
        </w:rPr>
        <w:t xml:space="preserve"> , them the biomass was measured by dry weight obtaining a maximal value (2</w:t>
      </w:r>
      <w:r>
        <w:rPr>
          <w:lang w:val="en-US"/>
        </w:rPr>
        <w:t>.</w:t>
      </w:r>
      <w:r w:rsidRPr="00DF2C5B">
        <w:rPr>
          <w:lang w:val="en-US"/>
        </w:rPr>
        <w:t>37 g</w:t>
      </w:r>
      <w:r w:rsidRPr="00125781">
        <w:rPr>
          <w:lang w:val="en-US"/>
        </w:rPr>
        <w:t>·L</w:t>
      </w:r>
      <w:r w:rsidRPr="00125781">
        <w:rPr>
          <w:vertAlign w:val="superscript"/>
          <w:lang w:val="en-US"/>
        </w:rPr>
        <w:t>-1</w:t>
      </w:r>
      <w:r w:rsidRPr="00DF2C5B">
        <w:rPr>
          <w:lang w:val="en-US"/>
        </w:rPr>
        <w:t>) after 72 h. Based on the sequence encoding the mercury-re</w:t>
      </w:r>
      <w:r>
        <w:rPr>
          <w:lang w:val="en-US"/>
        </w:rPr>
        <w:t xml:space="preserve">ductase </w:t>
      </w:r>
      <w:r w:rsidRPr="00DF2C5B">
        <w:rPr>
          <w:lang w:val="en-US"/>
        </w:rPr>
        <w:t xml:space="preserve">enzyme in </w:t>
      </w:r>
      <w:r w:rsidRPr="00DF2C5B">
        <w:rPr>
          <w:i/>
          <w:lang w:val="en-US"/>
        </w:rPr>
        <w:t>Streptomyces lividans</w:t>
      </w:r>
      <w:r w:rsidRPr="00DF2C5B">
        <w:rPr>
          <w:lang w:val="en-US"/>
        </w:rPr>
        <w:t xml:space="preserve"> 1326, primer pairs were designed and PCR conditions to amplify that region were standardized. </w:t>
      </w:r>
      <w:r>
        <w:rPr>
          <w:i/>
          <w:lang w:val="en-US"/>
        </w:rPr>
        <w:t>m</w:t>
      </w:r>
      <w:r w:rsidRPr="00DF2C5B">
        <w:rPr>
          <w:i/>
          <w:lang w:val="en-US"/>
        </w:rPr>
        <w:t>er</w:t>
      </w:r>
      <w:r>
        <w:rPr>
          <w:i/>
          <w:lang w:val="en-US"/>
        </w:rPr>
        <w:t xml:space="preserve"> </w:t>
      </w:r>
      <w:r w:rsidRPr="00DF2C5B">
        <w:rPr>
          <w:i/>
          <w:lang w:val="en-US"/>
        </w:rPr>
        <w:t xml:space="preserve">A </w:t>
      </w:r>
      <w:r w:rsidRPr="00DF2C5B">
        <w:rPr>
          <w:lang w:val="en-US"/>
        </w:rPr>
        <w:t>gene was identified in KH7 strain resulting in an amplified pr</w:t>
      </w:r>
      <w:r>
        <w:rPr>
          <w:lang w:val="en-US"/>
        </w:rPr>
        <w:t xml:space="preserve">oduct of 686 pb approximately. </w:t>
      </w:r>
      <w:r w:rsidRPr="00DF2C5B">
        <w:rPr>
          <w:lang w:val="en-US"/>
        </w:rPr>
        <w:t xml:space="preserve">KH7 </w:t>
      </w:r>
      <w:r>
        <w:rPr>
          <w:lang w:val="en-US"/>
        </w:rPr>
        <w:t xml:space="preserve">strain </w:t>
      </w:r>
      <w:r w:rsidRPr="00DF2C5B">
        <w:rPr>
          <w:lang w:val="en-US"/>
        </w:rPr>
        <w:t>electrophoresis profile obtained by Pulsed Field Gel Electrophoresis showed plasmidic DNA of 50, 90 and 300 Kb that could be related to metal resistance in this strain</w:t>
      </w:r>
      <w:r>
        <w:rPr>
          <w:lang w:val="en-US"/>
        </w:rPr>
        <w:t>.</w:t>
      </w:r>
    </w:p>
    <w:p w:rsidR="00D07F17" w:rsidRPr="00DF6CB8" w:rsidRDefault="00D07F17" w:rsidP="00C81A41">
      <w:pPr>
        <w:spacing w:line="480" w:lineRule="auto"/>
        <w:rPr>
          <w:b/>
          <w:lang w:val="en-US"/>
        </w:rPr>
      </w:pPr>
    </w:p>
    <w:p w:rsidR="00D07F17" w:rsidRPr="00F54E0C" w:rsidRDefault="00D07F17" w:rsidP="00C81A41">
      <w:pPr>
        <w:spacing w:line="480" w:lineRule="auto"/>
        <w:jc w:val="both"/>
        <w:rPr>
          <w:lang w:val="en-US"/>
        </w:rPr>
      </w:pPr>
      <w:r w:rsidRPr="00B97100">
        <w:rPr>
          <w:b/>
          <w:lang w:val="en-US"/>
        </w:rPr>
        <w:t>Key words</w:t>
      </w:r>
      <w:r w:rsidRPr="00753F10">
        <w:rPr>
          <w:lang w:val="en-US"/>
        </w:rPr>
        <w:t>:</w:t>
      </w:r>
      <w:r>
        <w:rPr>
          <w:b/>
          <w:lang w:val="en-US"/>
        </w:rPr>
        <w:t xml:space="preserve"> </w:t>
      </w:r>
      <w:r w:rsidRPr="00DF2C5B">
        <w:rPr>
          <w:i/>
          <w:lang w:val="en-US"/>
        </w:rPr>
        <w:t>Streptomyces</w:t>
      </w:r>
      <w:r w:rsidRPr="00DF2C5B">
        <w:rPr>
          <w:lang w:val="en-US"/>
        </w:rPr>
        <w:t xml:space="preserve">, </w:t>
      </w:r>
      <w:r>
        <w:rPr>
          <w:lang w:val="en-US"/>
        </w:rPr>
        <w:t>m</w:t>
      </w:r>
      <w:r w:rsidRPr="00DF2C5B">
        <w:rPr>
          <w:lang w:val="en-US"/>
        </w:rPr>
        <w:t xml:space="preserve">ercury-resistence, </w:t>
      </w:r>
      <w:r>
        <w:rPr>
          <w:i/>
          <w:lang w:val="en-US"/>
        </w:rPr>
        <w:t>mer</w:t>
      </w:r>
      <w:r>
        <w:rPr>
          <w:lang w:val="en-US"/>
        </w:rPr>
        <w:t xml:space="preserve"> A gene, plasmids,</w:t>
      </w:r>
      <w:r w:rsidRPr="00DF2C5B">
        <w:rPr>
          <w:lang w:val="en-US"/>
        </w:rPr>
        <w:t xml:space="preserve"> </w:t>
      </w:r>
      <w:r>
        <w:rPr>
          <w:lang w:val="en-US"/>
        </w:rPr>
        <w:t>w</w:t>
      </w:r>
      <w:r w:rsidRPr="00DF2C5B">
        <w:rPr>
          <w:lang w:val="en-US"/>
        </w:rPr>
        <w:t>etlands</w:t>
      </w:r>
      <w:r>
        <w:rPr>
          <w:lang w:val="en-US"/>
        </w:rPr>
        <w:t>.</w:t>
      </w:r>
    </w:p>
    <w:p w:rsidR="00D07F17" w:rsidRPr="00B97100" w:rsidRDefault="00D07F17" w:rsidP="00C81A41">
      <w:pPr>
        <w:spacing w:line="480" w:lineRule="auto"/>
        <w:jc w:val="both"/>
        <w:rPr>
          <w:b/>
          <w:lang w:val="en-GB"/>
        </w:rPr>
      </w:pPr>
    </w:p>
    <w:p w:rsidR="00D07F17" w:rsidRPr="00B97100" w:rsidRDefault="00D07F17" w:rsidP="00C81A41">
      <w:pPr>
        <w:spacing w:line="480" w:lineRule="auto"/>
        <w:jc w:val="both"/>
        <w:rPr>
          <w:b/>
          <w:lang w:val="es-ES_tradnl"/>
        </w:rPr>
      </w:pPr>
      <w:r w:rsidRPr="00B97100">
        <w:rPr>
          <w:b/>
          <w:lang w:val="es-ES_tradnl"/>
        </w:rPr>
        <w:t>INTRODUCCIÓN</w:t>
      </w:r>
      <w:r>
        <w:rPr>
          <w:b/>
          <w:lang w:val="es-ES_tradnl"/>
        </w:rPr>
        <w:t xml:space="preserve"> </w:t>
      </w:r>
    </w:p>
    <w:p w:rsidR="00D07F17" w:rsidRPr="00DF2C5B" w:rsidRDefault="00D07F17" w:rsidP="00F54E0C">
      <w:pPr>
        <w:spacing w:line="480" w:lineRule="auto"/>
        <w:jc w:val="both"/>
      </w:pPr>
      <w:r w:rsidRPr="00DF2C5B">
        <w:rPr>
          <w:lang w:val="es-MX"/>
        </w:rPr>
        <w:t xml:space="preserve">El mercurio es uno de los metales que por su toxicidad representa gran peligro para el medioambiente. Su entrada al medio es causada por procesos naturales o antropogénicos; este último debido al uso indiscriminado de compuestos mercuriales en la industria y </w:t>
      </w:r>
      <w:r>
        <w:rPr>
          <w:lang w:val="es-MX"/>
        </w:rPr>
        <w:t xml:space="preserve">la </w:t>
      </w:r>
      <w:r w:rsidRPr="00DF2C5B">
        <w:rPr>
          <w:lang w:val="es-MX"/>
        </w:rPr>
        <w:t>agricultura</w:t>
      </w:r>
      <w:r>
        <w:rPr>
          <w:lang w:val="es-MX"/>
        </w:rPr>
        <w:t>,</w:t>
      </w:r>
      <w:r w:rsidRPr="00DF2C5B">
        <w:rPr>
          <w:lang w:val="es-MX"/>
        </w:rPr>
        <w:t xml:space="preserve"> así como</w:t>
      </w:r>
      <w:r>
        <w:rPr>
          <w:lang w:val="es-MX"/>
        </w:rPr>
        <w:t xml:space="preserve"> a</w:t>
      </w:r>
      <w:r w:rsidRPr="00DF2C5B">
        <w:rPr>
          <w:lang w:val="es-MX"/>
        </w:rPr>
        <w:t xml:space="preserve"> la falta de control de afluentes contaminados como sucede en los humedales, lo cual ocasiona daños irreversibles tanto para la biota terrestre como acuática. Los </w:t>
      </w:r>
      <w:r>
        <w:rPr>
          <w:lang w:val="es-MX"/>
        </w:rPr>
        <w:t>actinomicetos</w:t>
      </w:r>
      <w:r w:rsidRPr="00DF2C5B">
        <w:rPr>
          <w:lang w:val="es-MX"/>
        </w:rPr>
        <w:t xml:space="preserve"> son bacterias Gram positivas </w:t>
      </w:r>
      <w:r>
        <w:rPr>
          <w:lang w:val="es-MX"/>
        </w:rPr>
        <w:t xml:space="preserve">que presentan </w:t>
      </w:r>
      <w:r w:rsidRPr="00DF2C5B">
        <w:rPr>
          <w:lang w:val="es-MX"/>
        </w:rPr>
        <w:t xml:space="preserve">crecimiento filamentoso y alto contenido GC en su </w:t>
      </w:r>
      <w:r>
        <w:rPr>
          <w:lang w:val="es-MX"/>
        </w:rPr>
        <w:t>ADN</w:t>
      </w:r>
      <w:r w:rsidRPr="00DF2C5B">
        <w:rPr>
          <w:lang w:val="es-MX"/>
        </w:rPr>
        <w:t>; l</w:t>
      </w:r>
      <w:r w:rsidRPr="00DF2C5B">
        <w:t xml:space="preserve">a resistencia de estas bacterias frente a los metales no ha sido investigada con profundidad a pesar de ser metabólica y biosintéticamente versátiles. </w:t>
      </w:r>
    </w:p>
    <w:p w:rsidR="00D07F17" w:rsidRPr="00DF2C5B" w:rsidRDefault="00D07F17" w:rsidP="00F54E0C">
      <w:pPr>
        <w:spacing w:line="480" w:lineRule="auto"/>
        <w:jc w:val="both"/>
      </w:pPr>
      <w:r w:rsidRPr="00C20AD5">
        <w:t xml:space="preserve">Nakahara y </w:t>
      </w:r>
      <w:r w:rsidRPr="00753F10">
        <w:rPr>
          <w:i/>
        </w:rPr>
        <w:t>et al.</w:t>
      </w:r>
      <w:r w:rsidRPr="00C20AD5">
        <w:t xml:space="preserve"> (1985)</w:t>
      </w:r>
      <w:r>
        <w:t xml:space="preserve"> fueron los primeros en estudiar l</w:t>
      </w:r>
      <w:r w:rsidRPr="007B21ED">
        <w:t xml:space="preserve">a resistencia frente al mercurio en </w:t>
      </w:r>
      <w:r>
        <w:t>actinomicetos,</w:t>
      </w:r>
      <w:r w:rsidRPr="007B21ED">
        <w:t xml:space="preserve"> </w:t>
      </w:r>
      <w:r>
        <w:t xml:space="preserve">la cual fue inducida </w:t>
      </w:r>
      <w:r w:rsidRPr="007B21ED">
        <w:t xml:space="preserve">en </w:t>
      </w:r>
      <w:r w:rsidRPr="007B21ED">
        <w:rPr>
          <w:i/>
          <w:iCs/>
        </w:rPr>
        <w:t>Streptomyces lividans</w:t>
      </w:r>
      <w:r w:rsidRPr="007B21ED">
        <w:t xml:space="preserve"> 1326, con la posterior clonación y análisis del operón responsable de </w:t>
      </w:r>
      <w:r>
        <w:t>é</w:t>
      </w:r>
      <w:r w:rsidRPr="00C20AD5">
        <w:t xml:space="preserve">sta (Eichenseer </w:t>
      </w:r>
      <w:r>
        <w:t>y</w:t>
      </w:r>
      <w:r w:rsidRPr="00C20AD5">
        <w:t xml:space="preserve"> Altenbuchener, 1994). Los genes</w:t>
      </w:r>
      <w:r w:rsidRPr="007B21ED">
        <w:t xml:space="preserve"> de resistencia al mercurio en </w:t>
      </w:r>
      <w:r w:rsidRPr="007B21ED">
        <w:rPr>
          <w:i/>
          <w:iCs/>
        </w:rPr>
        <w:t>Streptomyces lividans</w:t>
      </w:r>
      <w:r w:rsidRPr="007B21ED">
        <w:t xml:space="preserve"> 1326 fueron localizados en un elemento amplificable AUD2, con características semejantes a las de un transpos</w:t>
      </w:r>
      <w:r>
        <w:t>ó</w:t>
      </w:r>
      <w:r w:rsidRPr="007B21ED">
        <w:t xml:space="preserve">n con secuencias de inserción repetidas al final, debido seguramente a la </w:t>
      </w:r>
      <w:r w:rsidRPr="00C20AD5">
        <w:t xml:space="preserve">inestabilidad genética (Eichenseer </w:t>
      </w:r>
      <w:r>
        <w:t>y</w:t>
      </w:r>
      <w:r w:rsidRPr="00C20AD5">
        <w:t xml:space="preserve"> </w:t>
      </w:r>
      <w:r w:rsidRPr="00E96297">
        <w:t>Altenbuchner, 1994</w:t>
      </w:r>
      <w:r w:rsidRPr="00C20AD5">
        <w:t xml:space="preserve">; Osborn </w:t>
      </w:r>
      <w:r w:rsidRPr="00C20AD5">
        <w:rPr>
          <w:i/>
        </w:rPr>
        <w:t>et al.,</w:t>
      </w:r>
      <w:r w:rsidRPr="00C20AD5">
        <w:t xml:space="preserve"> 1997).</w:t>
      </w:r>
      <w:r w:rsidRPr="007B21ED">
        <w:t xml:space="preserve"> </w:t>
      </w:r>
      <w:r w:rsidRPr="007B21ED">
        <w:rPr>
          <w:i/>
          <w:iCs/>
        </w:rPr>
        <w:t>Streptomyces lividans</w:t>
      </w:r>
      <w:r w:rsidRPr="007B21ED">
        <w:t xml:space="preserve"> presenta su resistencia frente al mercurio mediante seis fragmentos abiertos de lectura (ORF) organizados en dos operones de transcripción divergentes. Los genes de regulación y de trasporte </w:t>
      </w:r>
      <w:r>
        <w:t xml:space="preserve">forman un operón y las enzimas </w:t>
      </w:r>
      <w:r w:rsidRPr="007B21ED">
        <w:t>mercurio reductasa y organomercurio liasa forman e</w:t>
      </w:r>
      <w:r>
        <w:t xml:space="preserve">l segundo </w:t>
      </w:r>
      <w:r w:rsidRPr="00C20AD5">
        <w:t xml:space="preserve">(Brünker </w:t>
      </w:r>
      <w:r w:rsidRPr="00C20AD5">
        <w:rPr>
          <w:i/>
        </w:rPr>
        <w:t>et al.</w:t>
      </w:r>
      <w:r w:rsidRPr="00753F10">
        <w:t>,</w:t>
      </w:r>
      <w:r w:rsidRPr="00C20AD5">
        <w:t xml:space="preserve"> 1996).</w:t>
      </w:r>
    </w:p>
    <w:p w:rsidR="00D07F17" w:rsidRDefault="00D07F17" w:rsidP="00F54E0C">
      <w:pPr>
        <w:autoSpaceDE w:val="0"/>
        <w:autoSpaceDN w:val="0"/>
        <w:adjustRightInd w:val="0"/>
        <w:spacing w:line="480" w:lineRule="auto"/>
        <w:jc w:val="both"/>
      </w:pPr>
      <w:r w:rsidRPr="00DF2C5B">
        <w:t xml:space="preserve">El gen </w:t>
      </w:r>
      <w:r w:rsidRPr="00DF2C5B">
        <w:rPr>
          <w:i/>
          <w:iCs/>
        </w:rPr>
        <w:t>mer B</w:t>
      </w:r>
      <w:r w:rsidRPr="00DF2C5B">
        <w:t xml:space="preserve"> codifica para la organomercurio liasa </w:t>
      </w:r>
      <w:r>
        <w:t>la cual rompe</w:t>
      </w:r>
      <w:r w:rsidRPr="00DF2C5B">
        <w:t xml:space="preserve"> los enlaces C-Hg, lib</w:t>
      </w:r>
      <w:r>
        <w:t>e</w:t>
      </w:r>
      <w:r w:rsidRPr="00DF2C5B">
        <w:t>rando iones de Hg</w:t>
      </w:r>
      <w:r w:rsidRPr="00DF2C5B">
        <w:rPr>
          <w:vertAlign w:val="superscript"/>
        </w:rPr>
        <w:t>2</w:t>
      </w:r>
      <w:r>
        <w:t>,</w:t>
      </w:r>
      <w:r w:rsidRPr="00792A8D">
        <w:t xml:space="preserve"> </w:t>
      </w:r>
      <w:r>
        <w:t xml:space="preserve">los cuales se reducen </w:t>
      </w:r>
      <w:r w:rsidRPr="00DF2C5B">
        <w:t xml:space="preserve">a una forma volátil, el mercurio elemental </w:t>
      </w:r>
      <w:r>
        <w:t>(</w:t>
      </w:r>
      <w:r w:rsidRPr="00DF2C5B">
        <w:t>Hg</w:t>
      </w:r>
      <w:r w:rsidRPr="00DF2C5B">
        <w:rPr>
          <w:vertAlign w:val="superscript"/>
        </w:rPr>
        <w:t>0</w:t>
      </w:r>
      <w:r>
        <w:t>),</w:t>
      </w:r>
      <w:r w:rsidRPr="00792A8D">
        <w:t xml:space="preserve"> </w:t>
      </w:r>
      <w:r w:rsidRPr="00DF2C5B">
        <w:t>por la acción de la mercurio reductasa (</w:t>
      </w:r>
      <w:r w:rsidRPr="00DF2C5B">
        <w:rPr>
          <w:i/>
          <w:iCs/>
        </w:rPr>
        <w:t xml:space="preserve">mer </w:t>
      </w:r>
      <w:r w:rsidRPr="007B21ED">
        <w:rPr>
          <w:i/>
          <w:iCs/>
        </w:rPr>
        <w:t>A</w:t>
      </w:r>
      <w:r w:rsidRPr="00C20AD5">
        <w:t xml:space="preserve">) (Sedlmer </w:t>
      </w:r>
      <w:r>
        <w:t>y</w:t>
      </w:r>
      <w:r w:rsidRPr="00C20AD5">
        <w:t xml:space="preserve"> Altenbuchener, 1992; Rother </w:t>
      </w:r>
      <w:r w:rsidRPr="00C20AD5">
        <w:rPr>
          <w:i/>
        </w:rPr>
        <w:t>et al</w:t>
      </w:r>
      <w:r w:rsidRPr="00C20AD5">
        <w:t>., 1999).</w:t>
      </w:r>
      <w:r w:rsidRPr="007B21ED">
        <w:t xml:space="preserve"> Por</w:t>
      </w:r>
      <w:r w:rsidRPr="00DF2C5B">
        <w:t xml:space="preserve"> lo anterior, a partir de</w:t>
      </w:r>
      <w:r>
        <w:t xml:space="preserve"> los</w:t>
      </w:r>
      <w:r w:rsidRPr="00DF2C5B">
        <w:t xml:space="preserve"> aislamientos de </w:t>
      </w:r>
      <w:r>
        <w:t>actinomicetos</w:t>
      </w:r>
      <w:r w:rsidRPr="00DF2C5B">
        <w:t xml:space="preserve"> nativos de</w:t>
      </w:r>
      <w:r>
        <w:t>l</w:t>
      </w:r>
      <w:r w:rsidRPr="00DF2C5B">
        <w:t xml:space="preserve"> humedal </w:t>
      </w:r>
      <w:r>
        <w:t>L</w:t>
      </w:r>
      <w:r w:rsidRPr="00DF2C5B">
        <w:t>a Conejera en Bogotá</w:t>
      </w:r>
      <w:r>
        <w:t xml:space="preserve">, </w:t>
      </w:r>
      <w:r w:rsidRPr="00FE52E4">
        <w:t>Colombia</w:t>
      </w:r>
      <w:r>
        <w:t xml:space="preserve">, </w:t>
      </w:r>
      <w:r w:rsidRPr="00FE52E4">
        <w:t>se pretendió</w:t>
      </w:r>
      <w:r w:rsidRPr="00DF2C5B">
        <w:t xml:space="preserve"> evaluar la presencia del gen </w:t>
      </w:r>
      <w:r w:rsidRPr="00DF2C5B">
        <w:rPr>
          <w:i/>
        </w:rPr>
        <w:t>mer A</w:t>
      </w:r>
      <w:r w:rsidRPr="00DF2C5B">
        <w:t xml:space="preserve"> involucrado en la reducción de Hg</w:t>
      </w:r>
      <w:r w:rsidRPr="00DF2C5B">
        <w:rPr>
          <w:vertAlign w:val="superscript"/>
        </w:rPr>
        <w:t>+2</w:t>
      </w:r>
      <w:r w:rsidRPr="00DF2C5B">
        <w:t xml:space="preserve"> hasta Hg</w:t>
      </w:r>
      <w:r w:rsidRPr="00DF2C5B">
        <w:rPr>
          <w:vertAlign w:val="superscript"/>
        </w:rPr>
        <w:t>0</w:t>
      </w:r>
      <w:r w:rsidRPr="00DF2C5B">
        <w:t>.</w:t>
      </w:r>
    </w:p>
    <w:p w:rsidR="00D07F17" w:rsidRDefault="00D07F17" w:rsidP="00FD4F8A">
      <w:pPr>
        <w:autoSpaceDE w:val="0"/>
        <w:autoSpaceDN w:val="0"/>
        <w:adjustRightInd w:val="0"/>
        <w:spacing w:line="480" w:lineRule="auto"/>
        <w:jc w:val="both"/>
        <w:rPr>
          <w:b/>
        </w:rPr>
      </w:pPr>
    </w:p>
    <w:p w:rsidR="00D07F17" w:rsidRDefault="00D07F17" w:rsidP="00C81A41">
      <w:pPr>
        <w:spacing w:line="480" w:lineRule="auto"/>
        <w:jc w:val="both"/>
        <w:rPr>
          <w:b/>
        </w:rPr>
      </w:pPr>
      <w:r w:rsidRPr="00B97100">
        <w:rPr>
          <w:b/>
        </w:rPr>
        <w:t>MATERIALES Y MÉTODOS</w:t>
      </w:r>
    </w:p>
    <w:p w:rsidR="00D07F17" w:rsidRPr="00B97100" w:rsidRDefault="00D07F17" w:rsidP="00C81A41">
      <w:pPr>
        <w:spacing w:line="480" w:lineRule="auto"/>
        <w:jc w:val="both"/>
        <w:rPr>
          <w:b/>
          <w:lang w:val="es-ES_tradnl"/>
        </w:rPr>
      </w:pPr>
      <w:r>
        <w:rPr>
          <w:b/>
          <w:lang w:val="es-ES_tradnl"/>
        </w:rPr>
        <w:t xml:space="preserve">Muestreo </w:t>
      </w:r>
    </w:p>
    <w:p w:rsidR="00D07F17" w:rsidRDefault="00D07F17" w:rsidP="00C81A41">
      <w:pPr>
        <w:spacing w:line="480" w:lineRule="auto"/>
        <w:jc w:val="both"/>
      </w:pPr>
      <w:r>
        <w:rPr>
          <w:lang w:val="es-MX"/>
        </w:rPr>
        <w:t>Diez m</w:t>
      </w:r>
      <w:r w:rsidRPr="00DF2C5B">
        <w:rPr>
          <w:lang w:val="es-MX"/>
        </w:rPr>
        <w:t>uestras de sedimento</w:t>
      </w:r>
      <w:r>
        <w:rPr>
          <w:lang w:val="es-MX"/>
        </w:rPr>
        <w:t xml:space="preserve"> (lodos)</w:t>
      </w:r>
      <w:r w:rsidRPr="00DF2C5B">
        <w:rPr>
          <w:lang w:val="es-MX"/>
        </w:rPr>
        <w:t xml:space="preserve"> y agua</w:t>
      </w:r>
      <w:r>
        <w:rPr>
          <w:lang w:val="es-MX"/>
        </w:rPr>
        <w:t xml:space="preserve">, </w:t>
      </w:r>
      <w:r>
        <w:t>procedentes del humedal L</w:t>
      </w:r>
      <w:r w:rsidRPr="00DF2C5B">
        <w:t>a Conejera</w:t>
      </w:r>
      <w:r>
        <w:t>, en el punto de descarga de los efluentes provenientes de cultivos de flores y de residuos hospitalarios,</w:t>
      </w:r>
      <w:r w:rsidRPr="00DF2C5B">
        <w:t xml:space="preserve"> fueron colectadas </w:t>
      </w:r>
      <w:r>
        <w:t xml:space="preserve">a </w:t>
      </w:r>
      <w:smartTag w:uri="urn:schemas-microsoft-com:office:smarttags" w:element="metricconverter">
        <w:smartTagPr>
          <w:attr w:name="ProductID" w:val="30 cm"/>
        </w:smartTagPr>
        <w:r>
          <w:t>30 cm</w:t>
        </w:r>
      </w:smartTag>
      <w:r>
        <w:t xml:space="preserve"> de profundidad en recipientes estériles, y transportadas hasta el laboratorio en condiciones de refrigeración. Una vez en el laboratorio fueron</w:t>
      </w:r>
      <w:r w:rsidRPr="00DF2C5B">
        <w:t xml:space="preserve"> procesadas, realizando diluciones seriadas en agua peptonada estéril </w:t>
      </w:r>
      <w:r>
        <w:t xml:space="preserve">(0,1% p/v) </w:t>
      </w:r>
      <w:r w:rsidRPr="00DF2C5B">
        <w:t>tomando de cada dilución 0,1</w:t>
      </w:r>
      <w:r>
        <w:t xml:space="preserve"> ml </w:t>
      </w:r>
      <w:r w:rsidRPr="00DF2C5B">
        <w:t xml:space="preserve">para la siembra en superficie sobre placas de agar avena </w:t>
      </w:r>
      <w:r w:rsidRPr="00C20AD5">
        <w:t>(Thumar y Singh, 2007; Jayasinghe y Parkinson, 2008). Ig</w:t>
      </w:r>
      <w:r w:rsidRPr="00DF2C5B">
        <w:t>ualmente</w:t>
      </w:r>
      <w:r>
        <w:t>,</w:t>
      </w:r>
      <w:r w:rsidRPr="00DF2C5B">
        <w:t xml:space="preserve"> fueron recuperadas muestras liofilizadas de </w:t>
      </w:r>
      <w:r>
        <w:t>actinomicetos</w:t>
      </w:r>
      <w:r w:rsidRPr="00DF2C5B">
        <w:t xml:space="preserve"> nativos </w:t>
      </w:r>
      <w:r>
        <w:t xml:space="preserve">aislados </w:t>
      </w:r>
      <w:r w:rsidRPr="00DF2C5B">
        <w:t>del humedal</w:t>
      </w:r>
      <w:r>
        <w:t>, conservadas en</w:t>
      </w:r>
      <w:r w:rsidRPr="00DF2C5B">
        <w:t xml:space="preserve"> el laboratorio de Microbiología Ambiental </w:t>
      </w:r>
      <w:r>
        <w:t xml:space="preserve">y de Suelos </w:t>
      </w:r>
      <w:r w:rsidRPr="00DF2C5B">
        <w:t xml:space="preserve">de </w:t>
      </w:r>
      <w:smartTag w:uri="urn:schemas-microsoft-com:office:smarttags" w:element="PersonName">
        <w:smartTagPr>
          <w:attr w:name="ProductID" w:val="la Pontificia Universidad Javeriana"/>
        </w:smartTagPr>
        <w:r w:rsidRPr="00DF2C5B">
          <w:t>la Pontificia Universidad Javeriana</w:t>
        </w:r>
      </w:smartTag>
      <w:r>
        <w:t>,</w:t>
      </w:r>
      <w:r w:rsidRPr="00DF2C5B">
        <w:t xml:space="preserve"> codificadas como KH1, K</w:t>
      </w:r>
      <w:r>
        <w:t>H3, KH7, KH16 y AG4, AG5 y AG14</w:t>
      </w:r>
      <w:r w:rsidRPr="00C40AB1">
        <w:t>.</w:t>
      </w:r>
    </w:p>
    <w:p w:rsidR="00D07F17" w:rsidRPr="00C40AB1" w:rsidRDefault="00D07F17" w:rsidP="00C81A41">
      <w:pPr>
        <w:spacing w:line="480" w:lineRule="auto"/>
        <w:jc w:val="both"/>
        <w:rPr>
          <w:b/>
        </w:rPr>
      </w:pPr>
    </w:p>
    <w:p w:rsidR="00D07F17" w:rsidRDefault="00D07F17" w:rsidP="00C81A41">
      <w:pPr>
        <w:spacing w:line="480" w:lineRule="auto"/>
        <w:jc w:val="both"/>
        <w:rPr>
          <w:b/>
        </w:rPr>
      </w:pPr>
      <w:r>
        <w:rPr>
          <w:b/>
        </w:rPr>
        <w:t xml:space="preserve">Ensayos de sensibilidad </w:t>
      </w:r>
    </w:p>
    <w:p w:rsidR="00D07F17" w:rsidRDefault="00D07F17" w:rsidP="00C81A41">
      <w:pPr>
        <w:spacing w:line="480" w:lineRule="auto"/>
        <w:jc w:val="both"/>
      </w:pPr>
      <w:r w:rsidRPr="00DF2C5B">
        <w:t xml:space="preserve">El </w:t>
      </w:r>
      <w:r>
        <w:t>ensayo</w:t>
      </w:r>
      <w:r w:rsidRPr="00DF2C5B">
        <w:t xml:space="preserve"> de sensibilidad fue realizado utilizando el método de anillos de vidrio descrito </w:t>
      </w:r>
      <w:r w:rsidRPr="007B21ED">
        <w:t xml:space="preserve">por </w:t>
      </w:r>
      <w:r w:rsidRPr="00C20AD5">
        <w:t>Gauze (1965) en</w:t>
      </w:r>
      <w:r w:rsidRPr="00DF2C5B">
        <w:t xml:space="preserve"> placas de agar avena y medio ISP2 (g</w:t>
      </w:r>
      <w:r>
        <w:t>·L</w:t>
      </w:r>
      <w:r>
        <w:rPr>
          <w:vertAlign w:val="superscript"/>
        </w:rPr>
        <w:t>-1</w:t>
      </w:r>
      <w:r>
        <w:t>: glucosa</w:t>
      </w:r>
      <w:r w:rsidRPr="00DF2C5B">
        <w:t xml:space="preserve"> 4, extracto de malta</w:t>
      </w:r>
      <w:r>
        <w:t xml:space="preserve"> 10</w:t>
      </w:r>
      <w:r w:rsidRPr="00DF2C5B">
        <w:t>, extracto de levadura 4, agar: 15) (Di</w:t>
      </w:r>
      <w:r>
        <w:t>f</w:t>
      </w:r>
      <w:r w:rsidRPr="00DF2C5B">
        <w:t xml:space="preserve">co Laboratorios, Detroit, MI, USA) </w:t>
      </w:r>
      <w:r>
        <w:t xml:space="preserve">las cuales fueron sembradas e </w:t>
      </w:r>
      <w:r w:rsidRPr="00DF2C5B">
        <w:t xml:space="preserve">incubadas a </w:t>
      </w:r>
      <w:smartTag w:uri="urn:schemas-microsoft-com:office:smarttags" w:element="metricconverter">
        <w:smartTagPr>
          <w:attr w:name="ProductID" w:val="28 ºC"/>
        </w:smartTagPr>
        <w:r w:rsidRPr="00DF2C5B">
          <w:t>28</w:t>
        </w:r>
        <w:r>
          <w:t xml:space="preserve"> </w:t>
        </w:r>
        <w:r w:rsidRPr="00DF2C5B">
          <w:t>ºC</w:t>
        </w:r>
      </w:smartTag>
      <w:r w:rsidRPr="00DF2C5B">
        <w:t xml:space="preserve"> durante 5 </w:t>
      </w:r>
      <w:r w:rsidRPr="00736B9E">
        <w:t>d</w:t>
      </w:r>
      <w:r w:rsidRPr="00753F10">
        <w:t>ías</w:t>
      </w:r>
      <w:r w:rsidRPr="00736B9E">
        <w:t>,</w:t>
      </w:r>
      <w:r w:rsidRPr="00DF2C5B">
        <w:t xml:space="preserve"> </w:t>
      </w:r>
      <w:r w:rsidRPr="007B21ED">
        <w:t>teniendo en cuenta como parámetro de selección la formación de halo de menor tamaño</w:t>
      </w:r>
      <w:r w:rsidRPr="00DF2C5B">
        <w:t xml:space="preserve"> alrededor de los anillos. </w:t>
      </w:r>
      <w:r>
        <w:t xml:space="preserve">Para este ensayo se utilizaron diferentes concentraciones </w:t>
      </w:r>
      <w:r w:rsidRPr="00DF2C5B">
        <w:t>del metal (10</w:t>
      </w:r>
      <w:r>
        <w:t>;</w:t>
      </w:r>
      <w:r w:rsidRPr="00DF2C5B">
        <w:t xml:space="preserve"> 5</w:t>
      </w:r>
      <w:r>
        <w:t>;</w:t>
      </w:r>
      <w:r w:rsidRPr="00DF2C5B">
        <w:t xml:space="preserve"> 3</w:t>
      </w:r>
      <w:r>
        <w:t>;</w:t>
      </w:r>
      <w:r w:rsidRPr="00DF2C5B">
        <w:t xml:space="preserve"> 2</w:t>
      </w:r>
      <w:r>
        <w:t>,</w:t>
      </w:r>
      <w:r w:rsidRPr="00DF2C5B">
        <w:t>5</w:t>
      </w:r>
      <w:r>
        <w:t>;</w:t>
      </w:r>
      <w:r w:rsidRPr="00DF2C5B">
        <w:t xml:space="preserve"> 2</w:t>
      </w:r>
      <w:r>
        <w:t>;</w:t>
      </w:r>
      <w:r w:rsidRPr="00DF2C5B">
        <w:t xml:space="preserve"> 1</w:t>
      </w:r>
      <w:r>
        <w:t>,</w:t>
      </w:r>
      <w:r w:rsidRPr="00DF2C5B">
        <w:t>5</w:t>
      </w:r>
      <w:r>
        <w:t>;</w:t>
      </w:r>
      <w:r w:rsidRPr="00DF2C5B">
        <w:t xml:space="preserve"> 1</w:t>
      </w:r>
      <w:r>
        <w:t>;</w:t>
      </w:r>
      <w:r w:rsidRPr="00DF2C5B">
        <w:t xml:space="preserve"> 0</w:t>
      </w:r>
      <w:r>
        <w:t>,</w:t>
      </w:r>
      <w:r w:rsidRPr="00DF2C5B">
        <w:t>5</w:t>
      </w:r>
      <w:r>
        <w:t>;</w:t>
      </w:r>
      <w:r w:rsidRPr="00DF2C5B">
        <w:t xml:space="preserve"> 0</w:t>
      </w:r>
      <w:r>
        <w:t>,</w:t>
      </w:r>
      <w:r w:rsidRPr="00DF2C5B">
        <w:t xml:space="preserve">1 y </w:t>
      </w:r>
      <w:smartTag w:uri="urn:schemas-microsoft-com:office:smarttags" w:element="metricconverter">
        <w:smartTagPr>
          <w:attr w:name="ProductID" w:val="0,05 mM"/>
        </w:smartTagPr>
        <w:r w:rsidRPr="00DF2C5B">
          <w:t>0</w:t>
        </w:r>
        <w:r>
          <w:t>,</w:t>
        </w:r>
        <w:r w:rsidRPr="00DF2C5B">
          <w:t>05 mM</w:t>
        </w:r>
      </w:smartTag>
      <w:r w:rsidRPr="00DF2C5B">
        <w:t>)</w:t>
      </w:r>
      <w:r>
        <w:t xml:space="preserve"> con el fin de determinar la concentración mínima inhibitoria y la máxima tolerable, y de esta forma definir las concentraciones con las cuales se realizarían los siguientes ensayos</w:t>
      </w:r>
      <w:r w:rsidRPr="00C36DBC">
        <w:t xml:space="preserve"> </w:t>
      </w:r>
      <w:r>
        <w:t xml:space="preserve">de </w:t>
      </w:r>
      <w:smartTag w:uri="urn:schemas-microsoft-com:office:smarttags" w:element="PersonName">
        <w:smartTagPr>
          <w:attr w:name="ProductID" w:val="la cinética. Se"/>
        </w:smartTagPr>
        <w:r>
          <w:t>la cinética. Se</w:t>
        </w:r>
      </w:smartTag>
      <w:r>
        <w:t xml:space="preserve"> realizaron 5 réplicas por tratamiento. </w:t>
      </w:r>
    </w:p>
    <w:p w:rsidR="00D07F17" w:rsidRDefault="00D07F17" w:rsidP="00C81A41">
      <w:pPr>
        <w:spacing w:line="480" w:lineRule="auto"/>
        <w:jc w:val="both"/>
        <w:rPr>
          <w:bCs/>
        </w:rPr>
      </w:pPr>
      <w:r w:rsidRPr="00DF2C5B">
        <w:t xml:space="preserve">El crecimiento de las cepas fue comparado usando como control positivo </w:t>
      </w:r>
      <w:r w:rsidRPr="00DF2C5B">
        <w:rPr>
          <w:i/>
        </w:rPr>
        <w:t xml:space="preserve">S. lividans </w:t>
      </w:r>
      <w:r w:rsidRPr="00BD79A3">
        <w:t>1326</w:t>
      </w:r>
      <w:r w:rsidRPr="00DF2C5B">
        <w:t xml:space="preserve"> y </w:t>
      </w:r>
      <w:r w:rsidRPr="00DF2C5B">
        <w:rPr>
          <w:i/>
        </w:rPr>
        <w:t>S. avermitilis</w:t>
      </w:r>
      <w:r w:rsidRPr="00DF2C5B">
        <w:t xml:space="preserve"> cepa sensible al </w:t>
      </w:r>
      <w:r w:rsidRPr="00C20AD5">
        <w:t>metal</w:t>
      </w:r>
      <w:r w:rsidRPr="00C20AD5">
        <w:rPr>
          <w:i/>
        </w:rPr>
        <w:t xml:space="preserve"> </w:t>
      </w:r>
      <w:r w:rsidRPr="00C20AD5">
        <w:t xml:space="preserve">(Nakahara </w:t>
      </w:r>
      <w:r w:rsidRPr="00C20AD5">
        <w:rPr>
          <w:i/>
        </w:rPr>
        <w:t>et al</w:t>
      </w:r>
      <w:r w:rsidRPr="00C20AD5">
        <w:t>., 1985), obtenidos</w:t>
      </w:r>
      <w:r w:rsidRPr="00DF2C5B">
        <w:t xml:space="preserve"> del laboratorio de Genética Microbiana del Instituto de Ciencias Biomédicas, Universidad de São Paulo, Brasil</w:t>
      </w:r>
      <w:r>
        <w:rPr>
          <w:bCs/>
        </w:rPr>
        <w:t>.</w:t>
      </w:r>
    </w:p>
    <w:p w:rsidR="00D07F17" w:rsidRPr="00B97100" w:rsidRDefault="00D07F17" w:rsidP="00C81A41">
      <w:pPr>
        <w:spacing w:line="480" w:lineRule="auto"/>
        <w:rPr>
          <w:bCs/>
        </w:rPr>
      </w:pPr>
    </w:p>
    <w:p w:rsidR="00D07F17" w:rsidRPr="00B97100" w:rsidRDefault="00D07F17" w:rsidP="00C81A41">
      <w:pPr>
        <w:spacing w:line="480" w:lineRule="auto"/>
        <w:rPr>
          <w:b/>
        </w:rPr>
      </w:pPr>
      <w:r>
        <w:rPr>
          <w:b/>
        </w:rPr>
        <w:t xml:space="preserve">Cinética de crecimiento </w:t>
      </w:r>
    </w:p>
    <w:p w:rsidR="00D07F17" w:rsidRDefault="00D07F17" w:rsidP="00C81A41">
      <w:pPr>
        <w:spacing w:line="480" w:lineRule="auto"/>
        <w:jc w:val="both"/>
        <w:rPr>
          <w:color w:val="000000"/>
        </w:rPr>
      </w:pPr>
      <w:r w:rsidRPr="00DF2C5B">
        <w:t xml:space="preserve">La velocidad de crecimiento de las cepas seleccionadas se determinó mediante la técnica de peso seco a partir de una fermentación discontinua </w:t>
      </w:r>
      <w:r>
        <w:t>en erlenmeyer de 1000 ml, con 200 ml de</w:t>
      </w:r>
      <w:r w:rsidRPr="00DF2C5B">
        <w:t xml:space="preserve"> medio líquido ISP2 </w:t>
      </w:r>
      <w:r>
        <w:t xml:space="preserve">suplementado </w:t>
      </w:r>
      <w:r w:rsidRPr="00DF2C5B">
        <w:t xml:space="preserve">con mercurio (0,01 y </w:t>
      </w:r>
      <w:smartTag w:uri="urn:schemas-microsoft-com:office:smarttags" w:element="metricconverter">
        <w:smartTagPr>
          <w:attr w:name="ProductID" w:val="0,05 mM"/>
        </w:smartTagPr>
        <w:r w:rsidRPr="00DF2C5B">
          <w:t>0,05</w:t>
        </w:r>
        <w:r>
          <w:t xml:space="preserve"> </w:t>
        </w:r>
        <w:r w:rsidRPr="00DF2C5B">
          <w:t>mM</w:t>
        </w:r>
      </w:smartTag>
      <w:r w:rsidRPr="00DF2C5B">
        <w:t xml:space="preserve"> de HgCl</w:t>
      </w:r>
      <w:r w:rsidRPr="00DF2C5B">
        <w:rPr>
          <w:vertAlign w:val="subscript"/>
        </w:rPr>
        <w:t>2</w:t>
      </w:r>
      <w:r w:rsidRPr="00DF2C5B">
        <w:t>) en agitación constante (250</w:t>
      </w:r>
      <w:r>
        <w:t xml:space="preserve"> </w:t>
      </w:r>
      <w:r w:rsidRPr="00DF2C5B">
        <w:t xml:space="preserve">rpm) a </w:t>
      </w:r>
      <w:smartTag w:uri="urn:schemas-microsoft-com:office:smarttags" w:element="metricconverter">
        <w:smartTagPr>
          <w:attr w:name="ProductID" w:val="28 ºC"/>
        </w:smartTagPr>
        <w:r w:rsidRPr="00DF2C5B">
          <w:t>28</w:t>
        </w:r>
        <w:r>
          <w:t xml:space="preserve"> </w:t>
        </w:r>
        <w:r w:rsidRPr="00DF2C5B">
          <w:t>ºC</w:t>
        </w:r>
      </w:smartTag>
      <w:r w:rsidRPr="00DF2C5B">
        <w:t xml:space="preserve">, tomando alícuotas </w:t>
      </w:r>
      <w:r>
        <w:t xml:space="preserve">de 10 ml </w:t>
      </w:r>
      <w:r w:rsidRPr="00DF2C5B">
        <w:t>cada 24 h durante 8 d</w:t>
      </w:r>
      <w:r>
        <w:t xml:space="preserve">ías. De esta forma, se determinó </w:t>
      </w:r>
      <w:r w:rsidRPr="00DF2C5B">
        <w:t>el tiempo de adaptación de los microorganismos frente al metal y la cepa con mayor producción de biomasa</w:t>
      </w:r>
      <w:r w:rsidRPr="00B97100">
        <w:rPr>
          <w:color w:val="000000"/>
        </w:rPr>
        <w:t>.</w:t>
      </w:r>
      <w:r>
        <w:rPr>
          <w:color w:val="000000"/>
        </w:rPr>
        <w:t xml:space="preserve"> Para este ensayo se realizaron 5 réplicas.</w:t>
      </w:r>
    </w:p>
    <w:p w:rsidR="00D07F17" w:rsidRDefault="00D07F17" w:rsidP="00C81A41">
      <w:pPr>
        <w:spacing w:line="480" w:lineRule="auto"/>
        <w:jc w:val="both"/>
        <w:rPr>
          <w:b/>
          <w:color w:val="000000"/>
        </w:rPr>
      </w:pPr>
    </w:p>
    <w:p w:rsidR="00D07F17" w:rsidRDefault="00D07F17" w:rsidP="00C81A41">
      <w:pPr>
        <w:spacing w:line="480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Diseño de los oligonucleótidos </w:t>
      </w:r>
    </w:p>
    <w:p w:rsidR="00D07F17" w:rsidRDefault="00D07F17" w:rsidP="00BD79A3">
      <w:pPr>
        <w:spacing w:line="480" w:lineRule="auto"/>
        <w:jc w:val="both"/>
      </w:pPr>
      <w:r>
        <w:t xml:space="preserve">Con base </w:t>
      </w:r>
      <w:r w:rsidRPr="00DF2C5B">
        <w:t>en la secuenciación de los genes de resistencia a</w:t>
      </w:r>
      <w:r>
        <w:t>l</w:t>
      </w:r>
      <w:r w:rsidRPr="00DF2C5B">
        <w:t xml:space="preserve"> mercurio de </w:t>
      </w:r>
      <w:r w:rsidRPr="00DF2C5B">
        <w:rPr>
          <w:i/>
        </w:rPr>
        <w:t xml:space="preserve">S. lividans </w:t>
      </w:r>
      <w:r w:rsidRPr="00BD79A3">
        <w:t>1326</w:t>
      </w:r>
      <w:r w:rsidRPr="00DF2C5B">
        <w:t xml:space="preserve"> (gen </w:t>
      </w:r>
      <w:r w:rsidRPr="00DF2C5B">
        <w:rPr>
          <w:i/>
        </w:rPr>
        <w:t>mer A</w:t>
      </w:r>
      <w:r w:rsidRPr="00DF2C5B">
        <w:t xml:space="preserve">) </w:t>
      </w:r>
      <w:r w:rsidRPr="00C20AD5">
        <w:t>(</w:t>
      </w:r>
      <w:r w:rsidRPr="00C20AD5">
        <w:rPr>
          <w:kern w:val="20"/>
        </w:rPr>
        <w:t>Sedlmeier y Altenbuchner, 1992</w:t>
      </w:r>
      <w:r w:rsidRPr="00C20AD5">
        <w:t>)</w:t>
      </w:r>
      <w:r>
        <w:t>,</w:t>
      </w:r>
      <w:r w:rsidRPr="00DF2C5B">
        <w:t xml:space="preserve"> y con la ayuda del programa Oligos (National Biosciences, Inc, Pymouth MN) </w:t>
      </w:r>
      <w:r>
        <w:t>se diseñaron unos</w:t>
      </w:r>
      <w:r w:rsidRPr="00DF2C5B">
        <w:t xml:space="preserve"> oligonucleótidos capaces de amplificar la secuencia del gen </w:t>
      </w:r>
      <w:r w:rsidRPr="00DF2C5B">
        <w:rPr>
          <w:i/>
        </w:rPr>
        <w:t>mer A</w:t>
      </w:r>
      <w:r w:rsidRPr="00DF2C5B">
        <w:t xml:space="preserve"> en las cepas mercurio resistentes. La síntesis de los mismos fue realizada por </w:t>
      </w:r>
      <w:r w:rsidRPr="00753F10">
        <w:t>Invitrogen Life</w:t>
      </w:r>
      <w:r w:rsidRPr="00736B9E">
        <w:t xml:space="preserve"> </w:t>
      </w:r>
      <w:r w:rsidRPr="00753F10">
        <w:t>Technologies</w:t>
      </w:r>
      <w:r>
        <w:rPr>
          <w:i/>
        </w:rPr>
        <w:t xml:space="preserve"> </w:t>
      </w:r>
      <w:r w:rsidRPr="00DF2C5B">
        <w:t xml:space="preserve">(São Paulo, Brasil). </w:t>
      </w:r>
    </w:p>
    <w:p w:rsidR="00D07F17" w:rsidRDefault="00D07F17" w:rsidP="00C81A41">
      <w:pPr>
        <w:spacing w:line="480" w:lineRule="auto"/>
        <w:jc w:val="both"/>
        <w:rPr>
          <w:b/>
          <w:color w:val="000000"/>
        </w:rPr>
      </w:pPr>
    </w:p>
    <w:p w:rsidR="00D07F17" w:rsidRDefault="00D07F17" w:rsidP="00C81A41">
      <w:pPr>
        <w:spacing w:line="480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Extracción de ADN </w:t>
      </w:r>
    </w:p>
    <w:p w:rsidR="00D07F17" w:rsidRDefault="00D07F17" w:rsidP="00BD79A3">
      <w:pPr>
        <w:spacing w:line="480" w:lineRule="auto"/>
        <w:jc w:val="both"/>
      </w:pPr>
      <w:r>
        <w:t xml:space="preserve">Se inocularon las cepas en </w:t>
      </w:r>
      <w:r w:rsidRPr="00DF2C5B">
        <w:t>medio YEME (</w:t>
      </w:r>
      <w:r>
        <w:t>g·</w:t>
      </w:r>
      <w:r w:rsidRPr="002B4F04">
        <w:t>L</w:t>
      </w:r>
      <w:r w:rsidRPr="002B4F04">
        <w:rPr>
          <w:vertAlign w:val="superscript"/>
        </w:rPr>
        <w:t>-1</w:t>
      </w:r>
      <w:r>
        <w:t>:</w:t>
      </w:r>
      <w:r w:rsidRPr="002B4F04">
        <w:t>glucosa</w:t>
      </w:r>
      <w:r w:rsidRPr="00DF2C5B">
        <w:t xml:space="preserve"> 5</w:t>
      </w:r>
      <w:r>
        <w:t>;</w:t>
      </w:r>
      <w:r w:rsidRPr="00DF2C5B">
        <w:t xml:space="preserve"> extracto de levadura 1,5</w:t>
      </w:r>
      <w:r>
        <w:t>;</w:t>
      </w:r>
      <w:r w:rsidRPr="00DF2C5B">
        <w:t xml:space="preserve"> bacto pectona 2,5</w:t>
      </w:r>
      <w:r>
        <w:t>;</w:t>
      </w:r>
      <w:r w:rsidRPr="00DF2C5B">
        <w:t xml:space="preserve"> extracto de malta 1,5</w:t>
      </w:r>
      <w:r>
        <w:t>;</w:t>
      </w:r>
      <w:r w:rsidRPr="00DF2C5B">
        <w:t xml:space="preserve"> sacarosa</w:t>
      </w:r>
      <w:r>
        <w:t xml:space="preserve"> 17;</w:t>
      </w:r>
      <w:r w:rsidRPr="00DF2C5B">
        <w:t xml:space="preserve"> MgCl</w:t>
      </w:r>
      <w:r w:rsidRPr="00DF2C5B">
        <w:rPr>
          <w:vertAlign w:val="subscript"/>
        </w:rPr>
        <w:t xml:space="preserve">2 </w:t>
      </w:r>
      <w:r w:rsidRPr="00DF2C5B">
        <w:t>(2</w:t>
      </w:r>
      <w:r>
        <w:t>,</w:t>
      </w:r>
      <w:r w:rsidRPr="00DF2C5B">
        <w:t>5</w:t>
      </w:r>
      <w:r>
        <w:t xml:space="preserve"> </w:t>
      </w:r>
      <w:r w:rsidRPr="00DF2C5B">
        <w:t>M) 500</w:t>
      </w:r>
      <w:r>
        <w:t xml:space="preserve"> </w:t>
      </w:r>
      <w:r w:rsidRPr="00DF2C5B">
        <w:t>µl</w:t>
      </w:r>
      <w:r>
        <w:t>;</w:t>
      </w:r>
      <w:r w:rsidRPr="00DF2C5B">
        <w:t xml:space="preserve"> Glicina 20%</w:t>
      </w:r>
      <w:r>
        <w:t xml:space="preserve"> p/v</w:t>
      </w:r>
      <w:r w:rsidRPr="00DF2C5B">
        <w:t xml:space="preserve">) </w:t>
      </w:r>
      <w:r>
        <w:t xml:space="preserve">que fueron incubadas </w:t>
      </w:r>
      <w:r w:rsidRPr="00DF2C5B">
        <w:t>durante 3 d</w:t>
      </w:r>
      <w:r>
        <w:t>ías</w:t>
      </w:r>
      <w:r w:rsidRPr="00DF2C5B">
        <w:t xml:space="preserve"> a 28</w:t>
      </w:r>
      <w:r>
        <w:t xml:space="preserve"> </w:t>
      </w:r>
      <w:r w:rsidRPr="00DF2C5B">
        <w:t>ºC</w:t>
      </w:r>
      <w:r>
        <w:t xml:space="preserve"> y 200 rpm</w:t>
      </w:r>
      <w:r w:rsidRPr="00DF2C5B">
        <w:t>. Obtenida la biomasa</w:t>
      </w:r>
      <w:r>
        <w:t>, se centrifugó el medio para obtener</w:t>
      </w:r>
      <w:r w:rsidRPr="00DF2C5B">
        <w:t xml:space="preserve"> las células</w:t>
      </w:r>
      <w:r>
        <w:t>,</w:t>
      </w:r>
      <w:r w:rsidRPr="00DF2C5B">
        <w:t xml:space="preserve"> </w:t>
      </w:r>
      <w:r>
        <w:t xml:space="preserve">las cuales fueron </w:t>
      </w:r>
      <w:r w:rsidRPr="00DF2C5B">
        <w:t>lavadas con Suc-TE, posteriormente se incubaron con lisozima (5</w:t>
      </w:r>
      <w:r>
        <w:t xml:space="preserve"> </w:t>
      </w:r>
      <w:r w:rsidRPr="00DF2C5B">
        <w:t>mg</w:t>
      </w:r>
      <w:r>
        <w:t>·</w:t>
      </w:r>
      <w:r w:rsidRPr="00DF2C5B">
        <w:t>m</w:t>
      </w:r>
      <w:r>
        <w:t>L</w:t>
      </w:r>
      <w:r>
        <w:rPr>
          <w:vertAlign w:val="superscript"/>
        </w:rPr>
        <w:t>-1</w:t>
      </w:r>
      <w:r w:rsidRPr="00DF2C5B">
        <w:t>) durante 1 h a 37</w:t>
      </w:r>
      <w:r>
        <w:t xml:space="preserve"> </w:t>
      </w:r>
      <w:r w:rsidRPr="00DF2C5B">
        <w:t>ºC, transcurrido el tiempo se</w:t>
      </w:r>
      <w:r>
        <w:t xml:space="preserve"> adicionó SDS </w:t>
      </w:r>
      <w:r w:rsidRPr="00DF2C5B">
        <w:t xml:space="preserve">al 1% </w:t>
      </w:r>
      <w:r>
        <w:t xml:space="preserve">p/v </w:t>
      </w:r>
      <w:r w:rsidRPr="00DF2C5B">
        <w:t>(0</w:t>
      </w:r>
      <w:r>
        <w:t>,</w:t>
      </w:r>
      <w:r w:rsidRPr="00DF2C5B">
        <w:t>7</w:t>
      </w:r>
      <w:r>
        <w:t xml:space="preserve"> </w:t>
      </w:r>
      <w:r w:rsidRPr="00DF2C5B">
        <w:t>m</w:t>
      </w:r>
      <w:r>
        <w:t>L</w:t>
      </w:r>
      <w:r w:rsidRPr="00DF2C5B">
        <w:t>) y EDTA 0</w:t>
      </w:r>
      <w:r>
        <w:t>,</w:t>
      </w:r>
      <w:r w:rsidRPr="00DF2C5B">
        <w:t>5M (1</w:t>
      </w:r>
      <w:r>
        <w:t>,</w:t>
      </w:r>
      <w:r w:rsidRPr="00DF2C5B">
        <w:t>2</w:t>
      </w:r>
      <w:r>
        <w:t xml:space="preserve"> </w:t>
      </w:r>
      <w:r w:rsidRPr="00DF2C5B">
        <w:t>m</w:t>
      </w:r>
      <w:r>
        <w:t>L</w:t>
      </w:r>
      <w:r w:rsidRPr="00DF2C5B">
        <w:t>). El producto lisado fue digerido con proteinasa K (1mg</w:t>
      </w:r>
      <w:r>
        <w:t>·</w:t>
      </w:r>
      <w:r w:rsidRPr="00DF2C5B">
        <w:t>m</w:t>
      </w:r>
      <w:r>
        <w:t>L</w:t>
      </w:r>
      <w:r>
        <w:rPr>
          <w:vertAlign w:val="superscript"/>
        </w:rPr>
        <w:t>-1</w:t>
      </w:r>
      <w:r w:rsidRPr="00DF2C5B">
        <w:t>) y tratado con fenol, fenol-cloro</w:t>
      </w:r>
      <w:r>
        <w:t>formo (25:24) y solución de cloroformo-</w:t>
      </w:r>
      <w:r w:rsidRPr="00DF2C5B">
        <w:t>alcohol-iso</w:t>
      </w:r>
      <w:r>
        <w:t>a</w:t>
      </w:r>
      <w:r w:rsidRPr="00DF2C5B">
        <w:t>m</w:t>
      </w:r>
      <w:r>
        <w:t>í</w:t>
      </w:r>
      <w:r w:rsidRPr="00DF2C5B">
        <w:t>lico</w:t>
      </w:r>
      <w:r>
        <w:t xml:space="preserve"> (24:1)</w:t>
      </w:r>
      <w:r w:rsidRPr="00DF2C5B">
        <w:t>. El A</w:t>
      </w:r>
      <w:r>
        <w:t>DN</w:t>
      </w:r>
      <w:r w:rsidRPr="00DF2C5B">
        <w:t xml:space="preserve"> fue precipitado con alcohol isopropílico mezclando por </w:t>
      </w:r>
      <w:r w:rsidRPr="00C20AD5">
        <w:t xml:space="preserve">inversión (Kieser </w:t>
      </w:r>
      <w:r w:rsidRPr="00C20AD5">
        <w:rPr>
          <w:i/>
        </w:rPr>
        <w:t>et al.</w:t>
      </w:r>
      <w:r w:rsidRPr="00753F10">
        <w:t>,</w:t>
      </w:r>
      <w:r w:rsidRPr="00C20AD5">
        <w:t xml:space="preserve"> 2000).</w:t>
      </w:r>
    </w:p>
    <w:p w:rsidR="00D07F17" w:rsidRDefault="00D07F17" w:rsidP="00C81A41">
      <w:pPr>
        <w:spacing w:line="480" w:lineRule="auto"/>
        <w:jc w:val="both"/>
        <w:rPr>
          <w:b/>
          <w:color w:val="000000"/>
        </w:rPr>
      </w:pPr>
    </w:p>
    <w:p w:rsidR="00D07F17" w:rsidRDefault="00D07F17" w:rsidP="00C81A41">
      <w:pPr>
        <w:spacing w:line="480" w:lineRule="auto"/>
        <w:jc w:val="both"/>
        <w:rPr>
          <w:b/>
          <w:color w:val="000000"/>
        </w:rPr>
      </w:pPr>
      <w:r>
        <w:rPr>
          <w:b/>
          <w:color w:val="000000"/>
        </w:rPr>
        <w:t>Optimización de las condiciones de la PCR</w:t>
      </w:r>
    </w:p>
    <w:p w:rsidR="00D07F17" w:rsidRPr="00DF2C5B" w:rsidRDefault="00D07F17" w:rsidP="002B4F04">
      <w:pPr>
        <w:pStyle w:val="Textoindependiente21"/>
        <w:spacing w:after="0"/>
        <w:jc w:val="both"/>
      </w:pPr>
      <w:r w:rsidRPr="00DF2C5B">
        <w:t xml:space="preserve">Las condiciones iniciales para la PCR </w:t>
      </w:r>
      <w:r>
        <w:t>se basaron en la metodología utilizada</w:t>
      </w:r>
      <w:r w:rsidRPr="00DF2C5B">
        <w:t xml:space="preserve"> </w:t>
      </w:r>
      <w:r>
        <w:t xml:space="preserve">por </w:t>
      </w:r>
      <w:r w:rsidRPr="00C20AD5">
        <w:t>Metsa-Ketela</w:t>
      </w:r>
      <w:r>
        <w:t xml:space="preserve"> </w:t>
      </w:r>
      <w:r w:rsidRPr="00753F10">
        <w:rPr>
          <w:i/>
          <w:color w:val="000000"/>
        </w:rPr>
        <w:t>et al.</w:t>
      </w:r>
      <w:r w:rsidRPr="00C20AD5">
        <w:t xml:space="preserve"> (1999),</w:t>
      </w:r>
      <w:r w:rsidRPr="00DF2C5B">
        <w:t xml:space="preserve"> tomando 10</w:t>
      </w:r>
      <w:r>
        <w:t xml:space="preserve"> </w:t>
      </w:r>
      <w:r w:rsidRPr="00DF2C5B">
        <w:t>ng de A</w:t>
      </w:r>
      <w:r>
        <w:t>DN</w:t>
      </w:r>
      <w:r w:rsidRPr="00DF2C5B">
        <w:t xml:space="preserve"> genómico de </w:t>
      </w:r>
      <w:r w:rsidRPr="00DF2C5B">
        <w:rPr>
          <w:i/>
        </w:rPr>
        <w:t xml:space="preserve">S. lividans </w:t>
      </w:r>
      <w:r w:rsidRPr="002B4F04">
        <w:t>1326</w:t>
      </w:r>
      <w:r w:rsidRPr="00DF2C5B">
        <w:t>, 100</w:t>
      </w:r>
      <w:r>
        <w:t xml:space="preserve"> </w:t>
      </w:r>
      <w:r w:rsidRPr="00DF2C5B">
        <w:t>pMol de cada primer, 1</w:t>
      </w:r>
      <w:r>
        <w:t xml:space="preserve"> </w:t>
      </w:r>
      <w:r w:rsidRPr="00DF2C5B">
        <w:t>mM dNTPS, 2 U Vent Polymerasa (New England Bioabs), 1x Thermopol Buffer (10</w:t>
      </w:r>
      <w:r>
        <w:t xml:space="preserve"> </w:t>
      </w:r>
      <w:r w:rsidRPr="00DF2C5B">
        <w:t>mM KCl</w:t>
      </w:r>
      <w:r>
        <w:t>;</w:t>
      </w:r>
      <w:r w:rsidRPr="00DF2C5B">
        <w:t xml:space="preserve"> 20</w:t>
      </w:r>
      <w:r>
        <w:t xml:space="preserve"> </w:t>
      </w:r>
      <w:r w:rsidRPr="00DF2C5B">
        <w:t>mM Tris-H</w:t>
      </w:r>
      <w:r>
        <w:t>C</w:t>
      </w:r>
      <w:r w:rsidRPr="00DF2C5B">
        <w:t>l pH 8</w:t>
      </w:r>
      <w:r>
        <w:t>,</w:t>
      </w:r>
      <w:r w:rsidRPr="00DF2C5B">
        <w:t>8</w:t>
      </w:r>
      <w:r>
        <w:t>;</w:t>
      </w:r>
      <w:r w:rsidRPr="00DF2C5B">
        <w:t xml:space="preserve"> 10</w:t>
      </w:r>
      <w:r>
        <w:t xml:space="preserve"> </w:t>
      </w:r>
      <w:r w:rsidRPr="00DF2C5B">
        <w:t>mM (NH</w:t>
      </w:r>
      <w:r w:rsidRPr="00DF2C5B">
        <w:rPr>
          <w:vertAlign w:val="subscript"/>
        </w:rPr>
        <w:t>4</w:t>
      </w:r>
      <w:r w:rsidRPr="00DF2C5B">
        <w:t>)SO</w:t>
      </w:r>
      <w:r w:rsidRPr="00DF2C5B">
        <w:rPr>
          <w:vertAlign w:val="subscript"/>
        </w:rPr>
        <w:t>4</w:t>
      </w:r>
      <w:r>
        <w:t>;</w:t>
      </w:r>
      <w:r w:rsidRPr="00DF2C5B">
        <w:t xml:space="preserve"> 2</w:t>
      </w:r>
      <w:r>
        <w:t xml:space="preserve"> </w:t>
      </w:r>
      <w:r w:rsidRPr="00DF2C5B">
        <w:t>mM MgSO</w:t>
      </w:r>
      <w:r w:rsidRPr="00DF2C5B">
        <w:rPr>
          <w:vertAlign w:val="subscript"/>
        </w:rPr>
        <w:t>4</w:t>
      </w:r>
      <w:r>
        <w:t>;</w:t>
      </w:r>
      <w:r w:rsidRPr="00DF2C5B">
        <w:t xml:space="preserve"> 0</w:t>
      </w:r>
      <w:r>
        <w:t>,</w:t>
      </w:r>
      <w:r w:rsidRPr="00DF2C5B">
        <w:t xml:space="preserve">1% </w:t>
      </w:r>
      <w:r>
        <w:t xml:space="preserve">p/v </w:t>
      </w:r>
      <w:r w:rsidRPr="00DF2C5B">
        <w:t xml:space="preserve">Triton </w:t>
      </w:r>
      <w:r>
        <w:t>X</w:t>
      </w:r>
      <w:r w:rsidRPr="00DF2C5B">
        <w:t>-100).</w:t>
      </w:r>
      <w:r>
        <w:t xml:space="preserve"> </w:t>
      </w:r>
      <w:r w:rsidRPr="00DF2C5B">
        <w:t>Manteniendo un volumen total de 50</w:t>
      </w:r>
      <w:r>
        <w:t xml:space="preserve"> </w:t>
      </w:r>
      <w:r w:rsidRPr="00DF2C5B">
        <w:t>µl, con ciclos de: 1 ciclo: 96</w:t>
      </w:r>
      <w:r>
        <w:t xml:space="preserve"> </w:t>
      </w:r>
      <w:r w:rsidRPr="00DF2C5B">
        <w:t>ºC</w:t>
      </w:r>
      <w:r>
        <w:t xml:space="preserve"> durante</w:t>
      </w:r>
      <w:r w:rsidRPr="00DF2C5B">
        <w:t xml:space="preserve"> 2 min, 56</w:t>
      </w:r>
      <w:r>
        <w:t xml:space="preserve"> </w:t>
      </w:r>
      <w:r w:rsidRPr="00DF2C5B">
        <w:t>ºC</w:t>
      </w:r>
      <w:r>
        <w:t xml:space="preserve"> durante</w:t>
      </w:r>
      <w:r w:rsidRPr="00DF2C5B">
        <w:t xml:space="preserve"> 2 min, 73</w:t>
      </w:r>
      <w:r>
        <w:t xml:space="preserve"> </w:t>
      </w:r>
      <w:r w:rsidRPr="00DF2C5B">
        <w:t>ºC</w:t>
      </w:r>
      <w:r>
        <w:t xml:space="preserve"> durante</w:t>
      </w:r>
      <w:r w:rsidRPr="00DF2C5B">
        <w:t xml:space="preserve"> 1</w:t>
      </w:r>
      <w:r>
        <w:t>,</w:t>
      </w:r>
      <w:r w:rsidRPr="00DF2C5B">
        <w:t>5 min</w:t>
      </w:r>
      <w:r>
        <w:t xml:space="preserve">; </w:t>
      </w:r>
      <w:r w:rsidRPr="00DF2C5B">
        <w:t>28 ciclos: 96</w:t>
      </w:r>
      <w:r>
        <w:t xml:space="preserve"> </w:t>
      </w:r>
      <w:r w:rsidRPr="00DF2C5B">
        <w:t>ºC</w:t>
      </w:r>
      <w:r>
        <w:t>,</w:t>
      </w:r>
      <w:r w:rsidRPr="00DF2C5B">
        <w:t xml:space="preserve"> 1 min</w:t>
      </w:r>
      <w:r>
        <w:t xml:space="preserve">; </w:t>
      </w:r>
      <w:r w:rsidRPr="00DF2C5B">
        <w:t>56</w:t>
      </w:r>
      <w:r>
        <w:t xml:space="preserve"> </w:t>
      </w:r>
      <w:r w:rsidRPr="00DF2C5B">
        <w:t>ºC</w:t>
      </w:r>
      <w:r>
        <w:t>,</w:t>
      </w:r>
      <w:r w:rsidRPr="00DF2C5B">
        <w:t xml:space="preserve"> 2 min</w:t>
      </w:r>
      <w:r>
        <w:t xml:space="preserve">; </w:t>
      </w:r>
      <w:r w:rsidRPr="00DF2C5B">
        <w:t>73</w:t>
      </w:r>
      <w:r>
        <w:t xml:space="preserve"> </w:t>
      </w:r>
      <w:r w:rsidRPr="00DF2C5B">
        <w:t>ºC</w:t>
      </w:r>
      <w:r>
        <w:t>,</w:t>
      </w:r>
      <w:r w:rsidRPr="00DF2C5B">
        <w:t xml:space="preserve"> 1</w:t>
      </w:r>
      <w:r>
        <w:t>,</w:t>
      </w:r>
      <w:r w:rsidRPr="00DF2C5B">
        <w:t>5 min</w:t>
      </w:r>
      <w:r>
        <w:t xml:space="preserve"> y </w:t>
      </w:r>
      <w:r w:rsidRPr="00DF2C5B">
        <w:t>1 ciclo</w:t>
      </w:r>
      <w:r>
        <w:t xml:space="preserve">: </w:t>
      </w:r>
      <w:r w:rsidRPr="00DF2C5B">
        <w:t>96</w:t>
      </w:r>
      <w:r>
        <w:t xml:space="preserve"> </w:t>
      </w:r>
      <w:r w:rsidRPr="00DF2C5B">
        <w:t>ºC</w:t>
      </w:r>
      <w:r>
        <w:t>,</w:t>
      </w:r>
      <w:r w:rsidRPr="00DF2C5B">
        <w:t xml:space="preserve"> 1 min</w:t>
      </w:r>
      <w:r>
        <w:t xml:space="preserve">; </w:t>
      </w:r>
      <w:r w:rsidRPr="00DF2C5B">
        <w:t>56</w:t>
      </w:r>
      <w:r>
        <w:t xml:space="preserve"> </w:t>
      </w:r>
      <w:r w:rsidRPr="00DF2C5B">
        <w:t>ºC</w:t>
      </w:r>
      <w:r>
        <w:t>,</w:t>
      </w:r>
      <w:r w:rsidRPr="00DF2C5B">
        <w:t xml:space="preserve"> 2 min</w:t>
      </w:r>
      <w:r>
        <w:t xml:space="preserve">; </w:t>
      </w:r>
      <w:r w:rsidRPr="00DF2C5B">
        <w:t>73</w:t>
      </w:r>
      <w:r>
        <w:t xml:space="preserve"> </w:t>
      </w:r>
      <w:r w:rsidRPr="00DF2C5B">
        <w:t>ºC</w:t>
      </w:r>
      <w:r>
        <w:t>,</w:t>
      </w:r>
      <w:r w:rsidRPr="00DF2C5B">
        <w:t xml:space="preserve"> 8</w:t>
      </w:r>
      <w:r>
        <w:t>,</w:t>
      </w:r>
      <w:r w:rsidRPr="00DF2C5B">
        <w:t>5 min</w:t>
      </w:r>
      <w:r>
        <w:t>.</w:t>
      </w:r>
    </w:p>
    <w:p w:rsidR="00D07F17" w:rsidRDefault="00D07F17" w:rsidP="002B4F04">
      <w:pPr>
        <w:spacing w:line="480" w:lineRule="auto"/>
        <w:jc w:val="both"/>
      </w:pPr>
      <w:r w:rsidRPr="00DF2C5B">
        <w:t xml:space="preserve">El producto de la PCR fue </w:t>
      </w:r>
      <w:r>
        <w:t xml:space="preserve">visualizado en una electroforesis </w:t>
      </w:r>
      <w:r w:rsidRPr="00DF2C5B">
        <w:t>utilizando como tampón d</w:t>
      </w:r>
      <w:r>
        <w:t>e corrida TAE 0,1% p/v (tris base, á</w:t>
      </w:r>
      <w:r w:rsidRPr="00DF2C5B">
        <w:t xml:space="preserve">cido </w:t>
      </w:r>
      <w:r>
        <w:t>a</w:t>
      </w:r>
      <w:r w:rsidRPr="00DF2C5B">
        <w:t>cético, EDTA pH</w:t>
      </w:r>
      <w:r>
        <w:t xml:space="preserve"> </w:t>
      </w:r>
      <w:r w:rsidRPr="00DF2C5B">
        <w:t>8</w:t>
      </w:r>
      <w:r>
        <w:t>,</w:t>
      </w:r>
      <w:r w:rsidRPr="00DF2C5B">
        <w:t xml:space="preserve">0) y gel de agarosa </w:t>
      </w:r>
      <w:r>
        <w:t xml:space="preserve">al </w:t>
      </w:r>
      <w:r w:rsidRPr="00DF2C5B">
        <w:t>0</w:t>
      </w:r>
      <w:r>
        <w:t>,</w:t>
      </w:r>
      <w:r w:rsidRPr="00DF2C5B">
        <w:t>8%</w:t>
      </w:r>
      <w:r>
        <w:t xml:space="preserve"> p/v</w:t>
      </w:r>
      <w:r w:rsidRPr="00DF2C5B">
        <w:t xml:space="preserve">. La concentración de </w:t>
      </w:r>
      <w:r>
        <w:t>ADN</w:t>
      </w:r>
      <w:r w:rsidRPr="00DF2C5B">
        <w:t xml:space="preserve"> para cada muestra fue de 10</w:t>
      </w:r>
      <w:r>
        <w:t xml:space="preserve"> </w:t>
      </w:r>
      <w:r w:rsidRPr="00DF2C5B">
        <w:t>µg</w:t>
      </w:r>
      <w:r>
        <w:t xml:space="preserve"> L</w:t>
      </w:r>
      <w:r>
        <w:rPr>
          <w:vertAlign w:val="superscript"/>
        </w:rPr>
        <w:t>-1</w:t>
      </w:r>
      <w:r>
        <w:t xml:space="preserve"> respectivamente. </w:t>
      </w:r>
      <w:r w:rsidRPr="00DF2C5B">
        <w:t xml:space="preserve">El </w:t>
      </w:r>
      <w:r>
        <w:t>ADN</w:t>
      </w:r>
      <w:r w:rsidRPr="00DF2C5B">
        <w:t xml:space="preserve"> fue separado a 60V durante 180 </w:t>
      </w:r>
      <w:r>
        <w:t>min</w:t>
      </w:r>
      <w:r w:rsidRPr="00DF2C5B">
        <w:t>.</w:t>
      </w:r>
    </w:p>
    <w:p w:rsidR="00D07F17" w:rsidRDefault="00D07F17" w:rsidP="002B4F04">
      <w:pPr>
        <w:spacing w:line="480" w:lineRule="auto"/>
        <w:jc w:val="both"/>
      </w:pPr>
    </w:p>
    <w:p w:rsidR="00D07F17" w:rsidRPr="00753F10" w:rsidRDefault="00D07F17" w:rsidP="00863DA5">
      <w:pPr>
        <w:pStyle w:val="Textoindependiente21"/>
        <w:spacing w:after="0"/>
        <w:jc w:val="both"/>
        <w:rPr>
          <w:lang w:val="en-US"/>
        </w:rPr>
      </w:pPr>
      <w:r w:rsidRPr="00753F10">
        <w:rPr>
          <w:b/>
          <w:lang w:val="en-US"/>
        </w:rPr>
        <w:t>PFGE (Pulsed-Field gel electrophoresis)</w:t>
      </w:r>
      <w:r w:rsidRPr="00753F10" w:rsidDel="009417EE">
        <w:rPr>
          <w:b/>
          <w:lang w:val="en-US"/>
        </w:rPr>
        <w:t xml:space="preserve"> </w:t>
      </w:r>
    </w:p>
    <w:p w:rsidR="00D07F17" w:rsidRPr="00863DA5" w:rsidRDefault="00D07F17" w:rsidP="00863DA5">
      <w:pPr>
        <w:pStyle w:val="Textoindependiente21"/>
        <w:spacing w:after="0"/>
        <w:jc w:val="both"/>
        <w:rPr>
          <w:b/>
        </w:rPr>
      </w:pPr>
      <w:r w:rsidRPr="00DF2C5B">
        <w:t>Las cepas resistentes a mercurio fueron incubadas en medio YEME durante 4 días y centrifugadas a 8000 rpm a 5</w:t>
      </w:r>
      <w:r>
        <w:t xml:space="preserve"> </w:t>
      </w:r>
      <w:r w:rsidRPr="00DF2C5B">
        <w:t>ºC durante 15 min. El precipitado fue suspendido en 5</w:t>
      </w:r>
      <w:r>
        <w:t xml:space="preserve"> </w:t>
      </w:r>
      <w:r w:rsidRPr="00DF2C5B">
        <w:t>ml de SucTe (</w:t>
      </w:r>
      <w:r>
        <w:t>g·L</w:t>
      </w:r>
      <w:r>
        <w:rPr>
          <w:vertAlign w:val="superscript"/>
        </w:rPr>
        <w:t>-1</w:t>
      </w:r>
      <w:r w:rsidRPr="00DF2C5B">
        <w:t>:</w:t>
      </w:r>
      <w:r>
        <w:t xml:space="preserve"> </w:t>
      </w:r>
      <w:r w:rsidRPr="00DF2C5B">
        <w:t>1</w:t>
      </w:r>
      <w:r>
        <w:t>,</w:t>
      </w:r>
      <w:r w:rsidRPr="00DF2C5B">
        <w:t>51 Tris-H</w:t>
      </w:r>
      <w:r>
        <w:t>C</w:t>
      </w:r>
      <w:r w:rsidRPr="00DF2C5B">
        <w:t>l pH 8</w:t>
      </w:r>
      <w:r>
        <w:t>,</w:t>
      </w:r>
      <w:r w:rsidRPr="00DF2C5B">
        <w:t>0</w:t>
      </w:r>
      <w:r>
        <w:t>;</w:t>
      </w:r>
      <w:r w:rsidRPr="00DF2C5B">
        <w:t xml:space="preserve"> 4</w:t>
      </w:r>
      <w:r>
        <w:t>,</w:t>
      </w:r>
      <w:r w:rsidRPr="00DF2C5B">
        <w:t>65 EDTA pH 8</w:t>
      </w:r>
      <w:r>
        <w:t>,</w:t>
      </w:r>
      <w:r w:rsidRPr="00DF2C5B">
        <w:t>0</w:t>
      </w:r>
      <w:r>
        <w:t>;</w:t>
      </w:r>
      <w:r w:rsidRPr="00DF2C5B">
        <w:t xml:space="preserve"> 51</w:t>
      </w:r>
      <w:r>
        <w:t>,</w:t>
      </w:r>
      <w:r w:rsidRPr="00DF2C5B">
        <w:t>35 sacarosa) y dilu</w:t>
      </w:r>
      <w:r>
        <w:t>i</w:t>
      </w:r>
      <w:r w:rsidRPr="00DF2C5B">
        <w:t xml:space="preserve">do hasta </w:t>
      </w:r>
      <w:r>
        <w:t xml:space="preserve">obtener </w:t>
      </w:r>
      <w:r w:rsidRPr="00DF2C5B">
        <w:t xml:space="preserve">una densidad óptica </w:t>
      </w:r>
      <w:r>
        <w:t>(</w:t>
      </w:r>
      <w:r w:rsidRPr="00DF2C5B">
        <w:t>DO</w:t>
      </w:r>
      <w:r>
        <w:rPr>
          <w:vertAlign w:val="subscript"/>
        </w:rPr>
        <w:t>600</w:t>
      </w:r>
      <w:r>
        <w:t>)</w:t>
      </w:r>
      <w:r w:rsidRPr="00DF2C5B">
        <w:t xml:space="preserve"> </w:t>
      </w:r>
      <w:r>
        <w:t xml:space="preserve">de </w:t>
      </w:r>
      <w:r w:rsidRPr="00DF2C5B">
        <w:t>1</w:t>
      </w:r>
      <w:r>
        <w:t>,</w:t>
      </w:r>
      <w:r w:rsidRPr="00DF2C5B">
        <w:t>8-2</w:t>
      </w:r>
      <w:r>
        <w:t>,</w:t>
      </w:r>
      <w:r w:rsidRPr="00DF2C5B">
        <w:t>2 nm</w:t>
      </w:r>
      <w:r>
        <w:t xml:space="preserve"> de la suspensión celular, con base en la metodología de Kieser </w:t>
      </w:r>
      <w:r>
        <w:rPr>
          <w:i/>
        </w:rPr>
        <w:t xml:space="preserve">et al. </w:t>
      </w:r>
      <w:r>
        <w:t>(2000) recomendada para bacterias filamentosas</w:t>
      </w:r>
      <w:r w:rsidRPr="00DF2C5B">
        <w:t>. Un volumen de 400</w:t>
      </w:r>
      <w:r>
        <w:t xml:space="preserve"> </w:t>
      </w:r>
      <w:r w:rsidRPr="00863DA5">
        <w:rPr>
          <w:rFonts w:ascii="Symbol" w:hAnsi="Symbol"/>
        </w:rPr>
        <w:t></w:t>
      </w:r>
      <w:r w:rsidRPr="00DF2C5B">
        <w:t>l de la suspensión bacteriana fue mezclado con 800</w:t>
      </w:r>
      <w:r>
        <w:t xml:space="preserve"> </w:t>
      </w:r>
      <w:r w:rsidRPr="00863DA5">
        <w:rPr>
          <w:rFonts w:ascii="Symbol" w:hAnsi="Symbol"/>
        </w:rPr>
        <w:t></w:t>
      </w:r>
      <w:r w:rsidRPr="00DF2C5B">
        <w:t>l de la solución 2</w:t>
      </w:r>
      <w:r>
        <w:t>,</w:t>
      </w:r>
      <w:r w:rsidRPr="00DF2C5B">
        <w:t xml:space="preserve">0% </w:t>
      </w:r>
      <w:r>
        <w:t xml:space="preserve">p/v </w:t>
      </w:r>
      <w:r w:rsidRPr="00DF2C5B">
        <w:t>de agarosa mantenida a 50</w:t>
      </w:r>
      <w:r>
        <w:t xml:space="preserve"> </w:t>
      </w:r>
      <w:r w:rsidRPr="00DF2C5B">
        <w:t>°C. Una vez solidificada la solución</w:t>
      </w:r>
      <w:r>
        <w:t>,</w:t>
      </w:r>
      <w:r w:rsidRPr="00DF2C5B">
        <w:t xml:space="preserve"> los bloques formados fueron transferidos a tubos </w:t>
      </w:r>
      <w:r>
        <w:t>Falcon</w:t>
      </w:r>
      <w:r w:rsidRPr="00DF2C5B">
        <w:t xml:space="preserve"> con 10</w:t>
      </w:r>
      <w:r>
        <w:t xml:space="preserve"> </w:t>
      </w:r>
      <w:r w:rsidRPr="00DF2C5B">
        <w:t>ml de SucTe</w:t>
      </w:r>
      <w:r>
        <w:t>,</w:t>
      </w:r>
      <w:r w:rsidRPr="00DF2C5B">
        <w:t xml:space="preserve"> </w:t>
      </w:r>
      <w:r>
        <w:t>y se adicionó lisozima (</w:t>
      </w:r>
      <w:r w:rsidRPr="00DF2C5B">
        <w:t>2mg</w:t>
      </w:r>
      <w:r>
        <w:t>·</w:t>
      </w:r>
      <w:r w:rsidRPr="00DF2C5B">
        <w:t>ml</w:t>
      </w:r>
      <w:r>
        <w:rPr>
          <w:vertAlign w:val="superscript"/>
        </w:rPr>
        <w:t>-1</w:t>
      </w:r>
      <w:r>
        <w:t>)</w:t>
      </w:r>
      <w:r w:rsidRPr="00DF2C5B">
        <w:t xml:space="preserve"> durante 12 h a 37</w:t>
      </w:r>
      <w:r>
        <w:t xml:space="preserve"> </w:t>
      </w:r>
      <w:r w:rsidRPr="00DF2C5B">
        <w:t>°C. Transcurrido el tiempo</w:t>
      </w:r>
      <w:r>
        <w:t>,</w:t>
      </w:r>
      <w:r w:rsidRPr="00DF2C5B">
        <w:t xml:space="preserve"> los bloques se trataron con D</w:t>
      </w:r>
      <w:r>
        <w:t>N</w:t>
      </w:r>
      <w:r w:rsidRPr="00DF2C5B">
        <w:t>S durante 24</w:t>
      </w:r>
      <w:r>
        <w:t xml:space="preserve"> </w:t>
      </w:r>
      <w:r w:rsidRPr="00DF2C5B">
        <w:t>h a 50</w:t>
      </w:r>
      <w:r>
        <w:t xml:space="preserve"> </w:t>
      </w:r>
      <w:r w:rsidRPr="00DF2C5B">
        <w:t>ºC. Después de este periodo fueron lavados con tampón TE y tratados con PMFS (40</w:t>
      </w:r>
      <w:r w:rsidRPr="00863DA5">
        <w:rPr>
          <w:rFonts w:ascii="Symbol" w:hAnsi="Symbol"/>
        </w:rPr>
        <w:t></w:t>
      </w:r>
      <w:r>
        <w:t>L·</w:t>
      </w:r>
      <w:r w:rsidRPr="00DF2C5B">
        <w:t>ml</w:t>
      </w:r>
      <w:r>
        <w:rPr>
          <w:vertAlign w:val="superscript"/>
        </w:rPr>
        <w:t>-1</w:t>
      </w:r>
      <w:r w:rsidRPr="00DF2C5B">
        <w:t>) dos veces a 4</w:t>
      </w:r>
      <w:r>
        <w:t xml:space="preserve"> </w:t>
      </w:r>
      <w:r w:rsidRPr="00DF2C5B">
        <w:t>ºC. Finalmente</w:t>
      </w:r>
      <w:r>
        <w:t>,</w:t>
      </w:r>
      <w:r w:rsidRPr="00DF2C5B">
        <w:t xml:space="preserve"> fueron lavados con tampón TE y mantenidos a </w:t>
      </w:r>
      <w:r w:rsidRPr="00C20AD5">
        <w:t>4</w:t>
      </w:r>
      <w:r>
        <w:t xml:space="preserve"> </w:t>
      </w:r>
      <w:r w:rsidRPr="00C20AD5">
        <w:t xml:space="preserve">ºC (Kieser </w:t>
      </w:r>
      <w:r w:rsidRPr="00C20AD5">
        <w:rPr>
          <w:i/>
        </w:rPr>
        <w:t>et al.</w:t>
      </w:r>
      <w:r w:rsidRPr="00753F10">
        <w:t>,</w:t>
      </w:r>
      <w:r w:rsidRPr="00686B91">
        <w:t xml:space="preserve"> </w:t>
      </w:r>
      <w:r w:rsidRPr="00C20AD5">
        <w:t>2000). Las</w:t>
      </w:r>
      <w:r w:rsidRPr="007B21ED">
        <w:t xml:space="preserve"> condici</w:t>
      </w:r>
      <w:r>
        <w:t>ones de corrida fueron de 6s (6,</w:t>
      </w:r>
      <w:r w:rsidRPr="007B21ED">
        <w:t>0</w:t>
      </w:r>
      <w:r>
        <w:t xml:space="preserve"> </w:t>
      </w:r>
      <w:r w:rsidRPr="007B21ED">
        <w:t>v</w:t>
      </w:r>
      <w:r>
        <w:t>·</w:t>
      </w:r>
      <w:r w:rsidRPr="007B21ED">
        <w:t>cm</w:t>
      </w:r>
      <w:r>
        <w:rPr>
          <w:vertAlign w:val="superscript"/>
        </w:rPr>
        <w:t>-1</w:t>
      </w:r>
      <w:r>
        <w:t xml:space="preserve"> a 14ºC) durante 24 h</w:t>
      </w:r>
      <w:r w:rsidRPr="00863DA5">
        <w:t xml:space="preserve">, </w:t>
      </w:r>
      <w:r w:rsidRPr="00863DA5">
        <w:rPr>
          <w:rStyle w:val="MquinadeescribirHTML1"/>
          <w:rFonts w:ascii="Times New Roman" w:hAnsi="Times New Roman"/>
          <w:sz w:val="24"/>
        </w:rPr>
        <w:t>70</w:t>
      </w:r>
      <w:r>
        <w:rPr>
          <w:rStyle w:val="MquinadeescribirHTML1"/>
          <w:rFonts w:ascii="Times New Roman" w:hAnsi="Times New Roman"/>
          <w:sz w:val="24"/>
        </w:rPr>
        <w:t xml:space="preserve"> </w:t>
      </w:r>
      <w:r w:rsidRPr="00863DA5">
        <w:rPr>
          <w:rStyle w:val="MquinadeescribirHTML1"/>
          <w:rFonts w:ascii="Times New Roman" w:hAnsi="Times New Roman"/>
          <w:sz w:val="24"/>
        </w:rPr>
        <w:t>s (200</w:t>
      </w:r>
      <w:r>
        <w:rPr>
          <w:rStyle w:val="MquinadeescribirHTML1"/>
          <w:rFonts w:ascii="Times New Roman" w:hAnsi="Times New Roman"/>
          <w:sz w:val="24"/>
        </w:rPr>
        <w:t xml:space="preserve"> </w:t>
      </w:r>
      <w:r w:rsidRPr="00863DA5">
        <w:rPr>
          <w:rStyle w:val="MquinadeescribirHTML1"/>
          <w:rFonts w:ascii="Times New Roman" w:hAnsi="Times New Roman"/>
          <w:sz w:val="24"/>
        </w:rPr>
        <w:t>v</w:t>
      </w:r>
      <w:r>
        <w:t>·</w:t>
      </w:r>
      <w:r w:rsidRPr="007B21ED">
        <w:t>cm</w:t>
      </w:r>
      <w:r>
        <w:rPr>
          <w:vertAlign w:val="superscript"/>
        </w:rPr>
        <w:t xml:space="preserve">-1 </w:t>
      </w:r>
      <w:r w:rsidRPr="00863DA5">
        <w:rPr>
          <w:rStyle w:val="MquinadeescribirHTML1"/>
          <w:rFonts w:ascii="Times New Roman" w:hAnsi="Times New Roman"/>
          <w:sz w:val="24"/>
        </w:rPr>
        <w:t>a 1</w:t>
      </w:r>
      <w:r>
        <w:rPr>
          <w:rStyle w:val="MquinadeescribirHTML1"/>
          <w:rFonts w:ascii="Times New Roman" w:hAnsi="Times New Roman"/>
          <w:sz w:val="24"/>
        </w:rPr>
        <w:t>4ºC) por 15 h</w:t>
      </w:r>
      <w:r w:rsidRPr="00863DA5">
        <w:rPr>
          <w:rStyle w:val="MquinadeescribirHTML1"/>
          <w:rFonts w:ascii="Times New Roman" w:hAnsi="Times New Roman"/>
          <w:sz w:val="24"/>
        </w:rPr>
        <w:t xml:space="preserve"> y 120</w:t>
      </w:r>
      <w:r>
        <w:rPr>
          <w:rStyle w:val="MquinadeescribirHTML1"/>
          <w:rFonts w:ascii="Times New Roman" w:hAnsi="Times New Roman"/>
          <w:sz w:val="24"/>
        </w:rPr>
        <w:t xml:space="preserve"> </w:t>
      </w:r>
      <w:r w:rsidRPr="00863DA5">
        <w:rPr>
          <w:rStyle w:val="MquinadeescribirHTML1"/>
          <w:rFonts w:ascii="Times New Roman" w:hAnsi="Times New Roman"/>
          <w:sz w:val="24"/>
        </w:rPr>
        <w:t>s (200</w:t>
      </w:r>
      <w:r>
        <w:rPr>
          <w:rStyle w:val="MquinadeescribirHTML1"/>
          <w:rFonts w:ascii="Times New Roman" w:hAnsi="Times New Roman"/>
          <w:sz w:val="24"/>
        </w:rPr>
        <w:t xml:space="preserve"> </w:t>
      </w:r>
      <w:r w:rsidRPr="00863DA5">
        <w:rPr>
          <w:rStyle w:val="MquinadeescribirHTML1"/>
          <w:rFonts w:ascii="Times New Roman" w:hAnsi="Times New Roman"/>
          <w:sz w:val="24"/>
        </w:rPr>
        <w:t>v</w:t>
      </w:r>
      <w:r>
        <w:t>·</w:t>
      </w:r>
      <w:r w:rsidRPr="007B21ED">
        <w:t>cm</w:t>
      </w:r>
      <w:r>
        <w:rPr>
          <w:vertAlign w:val="superscript"/>
        </w:rPr>
        <w:t>-1</w:t>
      </w:r>
      <w:r w:rsidRPr="00863DA5">
        <w:rPr>
          <w:rStyle w:val="MquinadeescribirHTML1"/>
          <w:rFonts w:ascii="Times New Roman" w:hAnsi="Times New Roman"/>
          <w:sz w:val="24"/>
        </w:rPr>
        <w:t xml:space="preserve"> a 14ºC) durante 11 h</w:t>
      </w:r>
      <w:r w:rsidRPr="00863DA5">
        <w:t xml:space="preserve"> con buffer TBE 0</w:t>
      </w:r>
      <w:r>
        <w:t>,</w:t>
      </w:r>
      <w:r w:rsidRPr="00863DA5">
        <w:t>5</w:t>
      </w:r>
      <w:r w:rsidRPr="00C20AD5">
        <w:t>%</w:t>
      </w:r>
      <w:r>
        <w:t xml:space="preserve"> v/v</w:t>
      </w:r>
      <w:r w:rsidRPr="00C20AD5">
        <w:t xml:space="preserve"> (Ravel </w:t>
      </w:r>
      <w:r w:rsidRPr="00C20AD5">
        <w:rPr>
          <w:i/>
        </w:rPr>
        <w:t>et al</w:t>
      </w:r>
      <w:r w:rsidRPr="00C20AD5">
        <w:t>.,</w:t>
      </w:r>
      <w:r>
        <w:t xml:space="preserve"> </w:t>
      </w:r>
      <w:r w:rsidRPr="00C20AD5">
        <w:t>1998).</w:t>
      </w:r>
    </w:p>
    <w:p w:rsidR="00D07F17" w:rsidRPr="00863DA5" w:rsidRDefault="00D07F17" w:rsidP="002B4F04">
      <w:pPr>
        <w:spacing w:line="480" w:lineRule="auto"/>
        <w:jc w:val="both"/>
        <w:rPr>
          <w:b/>
          <w:color w:val="000000"/>
        </w:rPr>
      </w:pPr>
    </w:p>
    <w:p w:rsidR="00D07F17" w:rsidRPr="00B97100" w:rsidRDefault="00D07F17" w:rsidP="00C81A41">
      <w:pPr>
        <w:spacing w:line="480" w:lineRule="auto"/>
        <w:rPr>
          <w:b/>
        </w:rPr>
      </w:pPr>
      <w:r w:rsidRPr="00B97100">
        <w:rPr>
          <w:b/>
        </w:rPr>
        <w:t>Análisis estadístico</w:t>
      </w:r>
      <w:r>
        <w:rPr>
          <w:b/>
        </w:rPr>
        <w:t xml:space="preserve"> </w:t>
      </w:r>
    </w:p>
    <w:p w:rsidR="00D07F17" w:rsidRDefault="00D07F17" w:rsidP="00863DA5">
      <w:pPr>
        <w:spacing w:line="480" w:lineRule="auto"/>
        <w:jc w:val="both"/>
      </w:pPr>
      <w:r w:rsidRPr="00DF2C5B">
        <w:t xml:space="preserve">Los resultados obtenidos en las pruebas descritas como parámetro para la selección de las cepas mercurio resistentes fueron analizados con el 95% de confianza, mediante un análisis de varianza bifactorial para posteriormente determinar la homogeneidad entre los grupos según Scheffe, postulando hipótesis nulas donde las diferentes concentraciones de mercurio y las cepas evaluadas producen un mismo halo de </w:t>
      </w:r>
      <w:r w:rsidRPr="007B21ED">
        <w:t xml:space="preserve">sensibilidad </w:t>
      </w:r>
      <w:r w:rsidRPr="00C20AD5">
        <w:t xml:space="preserve">(Wayne, </w:t>
      </w:r>
      <w:r>
        <w:t>2008</w:t>
      </w:r>
      <w:r w:rsidRPr="00C20AD5">
        <w:t>).</w:t>
      </w:r>
    </w:p>
    <w:p w:rsidR="00D07F17" w:rsidRDefault="00D07F17" w:rsidP="00C81A41">
      <w:pPr>
        <w:spacing w:line="480" w:lineRule="auto"/>
        <w:jc w:val="both"/>
        <w:rPr>
          <w:b/>
        </w:rPr>
      </w:pPr>
    </w:p>
    <w:p w:rsidR="00D07F17" w:rsidRPr="00B97100" w:rsidRDefault="00D07F17" w:rsidP="00C81A41">
      <w:pPr>
        <w:spacing w:line="480" w:lineRule="auto"/>
        <w:jc w:val="both"/>
        <w:rPr>
          <w:b/>
        </w:rPr>
      </w:pPr>
      <w:r w:rsidRPr="00B97100">
        <w:rPr>
          <w:b/>
        </w:rPr>
        <w:t>RESULTADOS Y DISCUSIÓN</w:t>
      </w:r>
      <w:r>
        <w:rPr>
          <w:b/>
        </w:rPr>
        <w:t xml:space="preserve"> </w:t>
      </w:r>
    </w:p>
    <w:p w:rsidR="00D07F17" w:rsidRPr="00DF2C5B" w:rsidRDefault="00D07F17" w:rsidP="00863DA5">
      <w:pPr>
        <w:spacing w:line="480" w:lineRule="auto"/>
        <w:jc w:val="both"/>
      </w:pPr>
      <w:r w:rsidRPr="00DF2C5B">
        <w:t xml:space="preserve">Diez cepas de </w:t>
      </w:r>
      <w:r>
        <w:t>actinomicetos</w:t>
      </w:r>
      <w:r w:rsidRPr="00DF2C5B">
        <w:t xml:space="preserve"> fueron aisladas en dos zonas del humedal </w:t>
      </w:r>
      <w:r>
        <w:t>L</w:t>
      </w:r>
      <w:r w:rsidRPr="00DF2C5B">
        <w:t xml:space="preserve">a Conejera, obteniéndose el mayor número de aislamientos en la zona correspondiente a </w:t>
      </w:r>
      <w:r>
        <w:t>efluentes</w:t>
      </w:r>
      <w:r w:rsidRPr="00DF2C5B">
        <w:t xml:space="preserve"> procedentes de cultivos de flores. De igual manera</w:t>
      </w:r>
      <w:r>
        <w:t>,</w:t>
      </w:r>
      <w:r w:rsidRPr="00DF2C5B">
        <w:t xml:space="preserve"> un total de 7 cepas nativas del humedal fueron recuperadas a partir de liofilizados del laboratorio de Microbiología Ambiental </w:t>
      </w:r>
      <w:r>
        <w:t xml:space="preserve">y de Suelos </w:t>
      </w:r>
      <w:r w:rsidRPr="00DF2C5B">
        <w:t xml:space="preserve">de la Pontificia Universidad Javeriana. </w:t>
      </w:r>
    </w:p>
    <w:p w:rsidR="00D07F17" w:rsidRPr="00DF2C5B" w:rsidRDefault="00D07F17" w:rsidP="00863DA5">
      <w:pPr>
        <w:spacing w:line="480" w:lineRule="auto"/>
        <w:jc w:val="both"/>
      </w:pPr>
      <w:r w:rsidRPr="008553FB">
        <w:t>Una vez realizado</w:t>
      </w:r>
      <w:r w:rsidRPr="00DF2C5B">
        <w:t xml:space="preserve"> el test de sensibilidad los resultados de las repeticiones se promediaron, dando un solo resultado representativo de las cepas para cada microorganismo enfrentado a las diferentes concentraciones del metal (</w:t>
      </w:r>
      <w:r>
        <w:t>figura</w:t>
      </w:r>
      <w:r w:rsidRPr="00DF2C5B">
        <w:t xml:space="preserve"> 1)</w:t>
      </w:r>
      <w:r>
        <w:t>.</w:t>
      </w:r>
      <w:r w:rsidRPr="00DF2C5B">
        <w:t xml:space="preserve"> A partir de este resultado las cepas con menor halo de sensibilidad fueron identificadas como KH7 y</w:t>
      </w:r>
      <w:r>
        <w:t xml:space="preserve"> </w:t>
      </w:r>
      <w:r w:rsidRPr="00DF2C5B">
        <w:t>CR11 respectivamente.</w:t>
      </w:r>
    </w:p>
    <w:p w:rsidR="00D07F17" w:rsidRPr="00DF2C5B" w:rsidRDefault="00D07F17" w:rsidP="00863DA5">
      <w:pPr>
        <w:spacing w:line="480" w:lineRule="auto"/>
        <w:jc w:val="both"/>
      </w:pPr>
      <w:r w:rsidRPr="00DF2C5B">
        <w:t>Las cepas evaluadas y las concentraciones propuestas de HgCl</w:t>
      </w:r>
      <w:r w:rsidRPr="00DF2C5B">
        <w:rPr>
          <w:vertAlign w:val="subscript"/>
        </w:rPr>
        <w:t>2</w:t>
      </w:r>
      <w:r w:rsidRPr="00DF2C5B">
        <w:t xml:space="preserve"> presentaron diferencia</w:t>
      </w:r>
      <w:r w:rsidRPr="00DF2C5B">
        <w:rPr>
          <w:color w:val="000000"/>
        </w:rPr>
        <w:t>s</w:t>
      </w:r>
      <w:r w:rsidRPr="00DF2C5B">
        <w:t xml:space="preserve"> significativa</w:t>
      </w:r>
      <w:r w:rsidRPr="00DF2C5B">
        <w:rPr>
          <w:color w:val="000000"/>
        </w:rPr>
        <w:t>s</w:t>
      </w:r>
      <w:r w:rsidRPr="00DF2C5B">
        <w:t xml:space="preserve"> </w:t>
      </w:r>
      <w:r>
        <w:t>(P≤0,05) en</w:t>
      </w:r>
      <w:r w:rsidRPr="00DF2C5B">
        <w:t xml:space="preserve"> la formación de halos de resistencia</w:t>
      </w:r>
      <w:r>
        <w:t>,</w:t>
      </w:r>
      <w:r w:rsidRPr="00DF2C5B">
        <w:t xml:space="preserve"> parámetro que determin</w:t>
      </w:r>
      <w:r>
        <w:t>ó</w:t>
      </w:r>
      <w:r w:rsidRPr="00DF2C5B">
        <w:t xml:space="preserve"> el rechazo de las hipótesis nulas propuestas en el estudio. La cepa KH7 demostró la mayor resistencia frente al HgCl</w:t>
      </w:r>
      <w:r>
        <w:rPr>
          <w:vertAlign w:val="subscript"/>
        </w:rPr>
        <w:t>2</w:t>
      </w:r>
      <w:r w:rsidRPr="00DF2C5B">
        <w:rPr>
          <w:vertAlign w:val="subscript"/>
        </w:rPr>
        <w:t xml:space="preserve"> </w:t>
      </w:r>
      <w:r w:rsidRPr="00DF2C5B">
        <w:t xml:space="preserve">con resultados similares de resistencia comparada con el control positivo </w:t>
      </w:r>
      <w:r w:rsidRPr="00DF2C5B">
        <w:rPr>
          <w:i/>
        </w:rPr>
        <w:t xml:space="preserve">S. lividans </w:t>
      </w:r>
      <w:r w:rsidRPr="00E52B56">
        <w:t>1326</w:t>
      </w:r>
      <w:r w:rsidRPr="00DF2C5B">
        <w:rPr>
          <w:i/>
        </w:rPr>
        <w:t xml:space="preserve"> </w:t>
      </w:r>
      <w:r w:rsidRPr="00DF2C5B">
        <w:t>(</w:t>
      </w:r>
      <w:r>
        <w:t>figura</w:t>
      </w:r>
      <w:r w:rsidRPr="00DF2C5B">
        <w:t xml:space="preserve"> 2) tolerando todas las concentraciones propuestas desde 0,05 a 10</w:t>
      </w:r>
      <w:r>
        <w:t xml:space="preserve"> </w:t>
      </w:r>
      <w:r w:rsidRPr="00DF2C5B">
        <w:t>mM con halos inferiores a 6</w:t>
      </w:r>
      <w:r>
        <w:t xml:space="preserve"> </w:t>
      </w:r>
      <w:r w:rsidRPr="00DF2C5B">
        <w:t>mm. Los resultados anteriores proponen la relación entre la resistencia al HgCl</w:t>
      </w:r>
      <w:r w:rsidRPr="00DF2C5B">
        <w:rPr>
          <w:vertAlign w:val="subscript"/>
        </w:rPr>
        <w:t>2</w:t>
      </w:r>
      <w:r w:rsidRPr="00DF2C5B">
        <w:t xml:space="preserve"> y la actividad de la enzima mercurio reductasa codificada por los genes </w:t>
      </w:r>
      <w:r w:rsidRPr="00DF2C5B">
        <w:rPr>
          <w:i/>
        </w:rPr>
        <w:t xml:space="preserve">mer </w:t>
      </w:r>
      <w:r w:rsidRPr="000A1406">
        <w:rPr>
          <w:i/>
        </w:rPr>
        <w:t>A</w:t>
      </w:r>
      <w:r w:rsidRPr="00DF2C5B">
        <w:t xml:space="preserve">. La cepa KH7 muestra una fase logarítmica hasta </w:t>
      </w:r>
      <w:r>
        <w:t xml:space="preserve">la hora </w:t>
      </w:r>
      <w:r w:rsidRPr="00DF2C5B">
        <w:t xml:space="preserve">72 seguida de la fase estacionaria hasta </w:t>
      </w:r>
      <w:r>
        <w:t xml:space="preserve">la hora </w:t>
      </w:r>
      <w:r w:rsidRPr="00DF2C5B">
        <w:t>120; la curva control presenta un comportamiento similar con una fase logarítmica hasta la hora 120 y producc</w:t>
      </w:r>
      <w:r>
        <w:t>ión máxima de biomasa de 2,93 g·L</w:t>
      </w:r>
      <w:r>
        <w:rPr>
          <w:vertAlign w:val="superscript"/>
        </w:rPr>
        <w:t>-1</w:t>
      </w:r>
      <w:r w:rsidRPr="00DF2C5B">
        <w:t xml:space="preserve">. Hay similitudes con la curva control, sin </w:t>
      </w:r>
      <w:r>
        <w:t>afectar</w:t>
      </w:r>
      <w:r w:rsidRPr="00DF2C5B">
        <w:t xml:space="preserve"> la actividad enzimática y </w:t>
      </w:r>
      <w:r>
        <w:t>el</w:t>
      </w:r>
      <w:r w:rsidRPr="00DF2C5B">
        <w:t xml:space="preserve"> crecimien</w:t>
      </w:r>
      <w:r>
        <w:t xml:space="preserve">to del </w:t>
      </w:r>
      <w:r w:rsidRPr="00DF2C5B">
        <w:t>microorganismo (</w:t>
      </w:r>
      <w:r>
        <w:t>figura</w:t>
      </w:r>
      <w:r w:rsidRPr="00DF2C5B">
        <w:t xml:space="preserve"> 3). A una concentración de 0,05</w:t>
      </w:r>
      <w:r>
        <w:t xml:space="preserve"> </w:t>
      </w:r>
      <w:r w:rsidRPr="00DF2C5B">
        <w:t>mM de HgCl</w:t>
      </w:r>
      <w:r w:rsidRPr="00DF2C5B">
        <w:rPr>
          <w:vertAlign w:val="subscript"/>
        </w:rPr>
        <w:t xml:space="preserve">2 </w:t>
      </w:r>
      <w:r w:rsidRPr="00DF2C5B">
        <w:t xml:space="preserve">se presenta una marcada disminución </w:t>
      </w:r>
      <w:r>
        <w:t>de la biomasa celular (0,73 g·</w:t>
      </w:r>
      <w:r w:rsidRPr="004C635C">
        <w:t>L</w:t>
      </w:r>
      <w:r>
        <w:rPr>
          <w:vertAlign w:val="superscript"/>
        </w:rPr>
        <w:t>-1</w:t>
      </w:r>
      <w:r>
        <w:t>)</w:t>
      </w:r>
      <w:r>
        <w:rPr>
          <w:vertAlign w:val="superscript"/>
        </w:rPr>
        <w:t xml:space="preserve"> </w:t>
      </w:r>
      <w:r w:rsidRPr="004C635C">
        <w:t>determinada</w:t>
      </w:r>
      <w:r w:rsidRPr="00DF2C5B">
        <w:t xml:space="preserve"> por el efecto tóxico del HgCl</w:t>
      </w:r>
      <w:r w:rsidRPr="00DF2C5B">
        <w:rPr>
          <w:vertAlign w:val="superscript"/>
        </w:rPr>
        <w:t>-</w:t>
      </w:r>
      <w:r w:rsidRPr="00DF2C5B">
        <w:t xml:space="preserve">, </w:t>
      </w:r>
      <w:r>
        <w:t>al compararla con la concentración de 0,01 mM donde se obtuvo como valor máximo de producción de biomasa 3,10 g·L</w:t>
      </w:r>
      <w:r>
        <w:rPr>
          <w:vertAlign w:val="superscript"/>
        </w:rPr>
        <w:t>-1</w:t>
      </w:r>
      <w:r>
        <w:t xml:space="preserve"> en la hora 96. Esto se puede explicar por la formación de </w:t>
      </w:r>
      <w:r w:rsidRPr="00DF2C5B">
        <w:t>enlaces covalentes con los grupos sulfhidrilo de la ciste</w:t>
      </w:r>
      <w:r>
        <w:t>í</w:t>
      </w:r>
      <w:r w:rsidRPr="00DF2C5B">
        <w:t xml:space="preserve">na presentes en las proteínas de la pared y membrana celular, siendo posiblemente la causa de la baja cinética registrada. </w:t>
      </w:r>
    </w:p>
    <w:p w:rsidR="00D07F17" w:rsidRPr="00DF2C5B" w:rsidRDefault="00D07F17" w:rsidP="00863DA5">
      <w:pPr>
        <w:pStyle w:val="Textoindependiente21"/>
        <w:spacing w:after="0"/>
        <w:jc w:val="both"/>
        <w:rPr>
          <w:shd w:val="clear" w:color="auto" w:fill="FFFF00"/>
        </w:rPr>
      </w:pPr>
      <w:r>
        <w:t>Se infiere que l</w:t>
      </w:r>
      <w:r w:rsidRPr="00DF2C5B">
        <w:t xml:space="preserve">a resistencia de </w:t>
      </w:r>
      <w:r>
        <w:t xml:space="preserve">la cepa </w:t>
      </w:r>
      <w:r w:rsidRPr="00DF2C5B">
        <w:t>KH7 se debe a una mejor capacidad adaptativa y selectiva del microorganismo</w:t>
      </w:r>
      <w:r>
        <w:t>, que al</w:t>
      </w:r>
      <w:r w:rsidRPr="00DF2C5B">
        <w:t xml:space="preserve"> ser ubicuo en la naturaleza, ha coexistido con sustancias tóxicas como los metales pesados creando y perfeccionando mecanismos de resistencia frente a esta sustancia expresados a nivel genotípico por plásmidos y/o </w:t>
      </w:r>
      <w:r w:rsidRPr="007B21ED">
        <w:t xml:space="preserve">transposones </w:t>
      </w:r>
      <w:r w:rsidRPr="00C20AD5">
        <w:t xml:space="preserve">(Silver </w:t>
      </w:r>
      <w:r>
        <w:t>y</w:t>
      </w:r>
      <w:r w:rsidRPr="00C20AD5">
        <w:t xml:space="preserve"> Misra, 1989; Amoroso </w:t>
      </w:r>
      <w:r w:rsidRPr="00C20AD5">
        <w:rPr>
          <w:i/>
        </w:rPr>
        <w:t>et al</w:t>
      </w:r>
      <w:r w:rsidRPr="00C20AD5">
        <w:t>., 1998).</w:t>
      </w:r>
    </w:p>
    <w:p w:rsidR="00D07F17" w:rsidRPr="00DF2C5B" w:rsidRDefault="00D07F17" w:rsidP="00863DA5">
      <w:pPr>
        <w:spacing w:line="480" w:lineRule="auto"/>
        <w:jc w:val="both"/>
      </w:pPr>
      <w:r>
        <w:t xml:space="preserve">En relación con </w:t>
      </w:r>
      <w:r w:rsidRPr="00DF2C5B">
        <w:t>la secuenciación del gen de resistencia a</w:t>
      </w:r>
      <w:r>
        <w:t>l</w:t>
      </w:r>
      <w:r w:rsidRPr="00DF2C5B">
        <w:t xml:space="preserve"> mercurio de </w:t>
      </w:r>
      <w:r w:rsidRPr="00DF2C5B">
        <w:rPr>
          <w:i/>
        </w:rPr>
        <w:t xml:space="preserve">Streptomyces lividans </w:t>
      </w:r>
      <w:r w:rsidRPr="00E52B56">
        <w:t>1326</w:t>
      </w:r>
      <w:r w:rsidRPr="00DF2C5B">
        <w:t xml:space="preserve"> (gen </w:t>
      </w:r>
      <w:r w:rsidRPr="00DF2C5B">
        <w:rPr>
          <w:i/>
        </w:rPr>
        <w:t>mer A</w:t>
      </w:r>
      <w:r w:rsidRPr="00DF2C5B">
        <w:t xml:space="preserve">), </w:t>
      </w:r>
      <w:r>
        <w:t xml:space="preserve">a partir del cual se diseñaron los </w:t>
      </w:r>
      <w:r w:rsidRPr="00DF2C5B">
        <w:t xml:space="preserve">oligonucleótidos capaces de amplificar los extremos 3’ del gen </w:t>
      </w:r>
      <w:r w:rsidRPr="00DF2C5B">
        <w:rPr>
          <w:i/>
        </w:rPr>
        <w:t>mer A</w:t>
      </w:r>
      <w:r w:rsidRPr="00753F10">
        <w:t>,</w:t>
      </w:r>
      <w:r>
        <w:rPr>
          <w:i/>
        </w:rPr>
        <w:t xml:space="preserve"> </w:t>
      </w:r>
      <w:r>
        <w:t xml:space="preserve">permitió que se </w:t>
      </w:r>
      <w:r w:rsidRPr="00DF2C5B">
        <w:t>cumpli</w:t>
      </w:r>
      <w:r>
        <w:t>eran</w:t>
      </w:r>
      <w:r w:rsidRPr="00DF2C5B">
        <w:t xml:space="preserve"> las variables propuestas para el éxito en la amplificación. Los oligonucleótidos construidos correspondieron al oligonucleótido </w:t>
      </w:r>
      <w:r>
        <w:t>“</w:t>
      </w:r>
      <w:r w:rsidRPr="00DF2C5B">
        <w:t>forward</w:t>
      </w:r>
      <w:r>
        <w:t>”</w:t>
      </w:r>
      <w:r w:rsidRPr="00DF2C5B">
        <w:t xml:space="preserve"> secuencia (5’ a 3’): GAC CTC CAC CAC CGC CAT G. La secuencia del oligo</w:t>
      </w:r>
      <w:r>
        <w:t>nucleótido</w:t>
      </w:r>
      <w:r w:rsidRPr="00DF2C5B">
        <w:t xml:space="preserve"> reverso fue</w:t>
      </w:r>
      <w:r w:rsidRPr="00DF2C5B">
        <w:rPr>
          <w:b/>
        </w:rPr>
        <w:t xml:space="preserve"> </w:t>
      </w:r>
      <w:r w:rsidRPr="00DF2C5B">
        <w:t>(5’ a 3’): GGG ACA GGG TGC GGG TCT G. Las condiciones de corrida para la PCR</w:t>
      </w:r>
      <w:r>
        <w:t xml:space="preserve"> </w:t>
      </w:r>
      <w:r w:rsidRPr="00DF2C5B">
        <w:t xml:space="preserve">fueron optimizadas y estandarizadas para la amplificación del gen </w:t>
      </w:r>
      <w:r w:rsidRPr="00DF2C5B">
        <w:rPr>
          <w:i/>
        </w:rPr>
        <w:t>mer A</w:t>
      </w:r>
      <w:r w:rsidRPr="00DF2C5B">
        <w:t xml:space="preserve"> encargado de</w:t>
      </w:r>
      <w:r>
        <w:t xml:space="preserve"> </w:t>
      </w:r>
      <w:r w:rsidRPr="00DF2C5B">
        <w:t xml:space="preserve">la síntesis de la </w:t>
      </w:r>
      <w:r>
        <w:t xml:space="preserve">enzima </w:t>
      </w:r>
      <w:r w:rsidRPr="00DF2C5B">
        <w:t xml:space="preserve">mercurio reductasa. </w:t>
      </w:r>
    </w:p>
    <w:p w:rsidR="00D07F17" w:rsidRPr="00DF2C5B" w:rsidRDefault="00D07F17" w:rsidP="00863DA5">
      <w:pPr>
        <w:spacing w:line="480" w:lineRule="auto"/>
        <w:jc w:val="both"/>
      </w:pPr>
      <w:r w:rsidRPr="00DF2C5B">
        <w:t>Con una disminución de la temperatura de anillaje de 56</w:t>
      </w:r>
      <w:r>
        <w:t xml:space="preserve"> </w:t>
      </w:r>
      <w:r w:rsidRPr="00DF2C5B">
        <w:t>ºC a 50</w:t>
      </w:r>
      <w:r>
        <w:t xml:space="preserve"> </w:t>
      </w:r>
      <w:r w:rsidRPr="00DF2C5B">
        <w:t xml:space="preserve">ºC y </w:t>
      </w:r>
      <w:r>
        <w:t xml:space="preserve">utilizando una </w:t>
      </w:r>
      <w:r w:rsidRPr="00DF2C5B">
        <w:t>temperatura de ex</w:t>
      </w:r>
      <w:r>
        <w:t>tensión para cada ciclo de 68 ºC,</w:t>
      </w:r>
      <w:r w:rsidRPr="00DF2C5B">
        <w:t xml:space="preserve"> se logró obtener un fragmento amplificado de aproximadamente 686</w:t>
      </w:r>
      <w:r>
        <w:t xml:space="preserve"> </w:t>
      </w:r>
      <w:r w:rsidRPr="00DF2C5B">
        <w:t>pb (</w:t>
      </w:r>
      <w:r>
        <w:t>figura</w:t>
      </w:r>
      <w:r w:rsidRPr="00DF2C5B">
        <w:t xml:space="preserve"> 4) correspondiente al gen </w:t>
      </w:r>
      <w:r w:rsidRPr="00DF2C5B">
        <w:rPr>
          <w:i/>
        </w:rPr>
        <w:t>mer A</w:t>
      </w:r>
      <w:r w:rsidRPr="00DF2C5B">
        <w:t xml:space="preserve"> manteniéndose el resto del programa igual al establecido previamente.</w:t>
      </w:r>
    </w:p>
    <w:p w:rsidR="00D07F17" w:rsidRPr="00DF2C5B" w:rsidRDefault="00D07F17" w:rsidP="00863DA5">
      <w:pPr>
        <w:pStyle w:val="HTMLconformatoprevio1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2C5B">
        <w:rPr>
          <w:rFonts w:ascii="Times New Roman" w:hAnsi="Times New Roman" w:cs="Times New Roman"/>
          <w:sz w:val="24"/>
          <w:szCs w:val="24"/>
        </w:rPr>
        <w:t>Con la realización de la PFGE fue determinada la presencia de tres plásmidos naturales linea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DF2C5B">
        <w:rPr>
          <w:rFonts w:ascii="Times New Roman" w:hAnsi="Times New Roman" w:cs="Times New Roman"/>
          <w:sz w:val="24"/>
          <w:szCs w:val="24"/>
        </w:rPr>
        <w:t>es,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2C5B">
        <w:rPr>
          <w:rFonts w:ascii="Times New Roman" w:hAnsi="Times New Roman" w:cs="Times New Roman"/>
          <w:sz w:val="24"/>
          <w:szCs w:val="24"/>
        </w:rPr>
        <w:t xml:space="preserve">detectados en la cepa KH7 con un tamaño aproximado de </w:t>
      </w:r>
      <w:r w:rsidRPr="00DF2C5B">
        <w:rPr>
          <w:rStyle w:val="MquinadeescribirHTML1"/>
          <w:rFonts w:ascii="Times New Roman" w:hAnsi="Times New Roman" w:cs="Times New Roman"/>
          <w:sz w:val="24"/>
          <w:szCs w:val="24"/>
        </w:rPr>
        <w:t>50, 90</w:t>
      </w:r>
      <w:r>
        <w:rPr>
          <w:rStyle w:val="MquinadeescribirHTML1"/>
          <w:rFonts w:ascii="Times New Roman" w:hAnsi="Times New Roman" w:cs="Times New Roman"/>
          <w:sz w:val="24"/>
          <w:szCs w:val="24"/>
        </w:rPr>
        <w:t xml:space="preserve"> </w:t>
      </w:r>
      <w:r w:rsidRPr="00DF2C5B">
        <w:rPr>
          <w:rStyle w:val="MquinadeescribirHTML1"/>
          <w:rFonts w:ascii="Times New Roman" w:hAnsi="Times New Roman" w:cs="Times New Roman"/>
          <w:sz w:val="24"/>
          <w:szCs w:val="24"/>
        </w:rPr>
        <w:t xml:space="preserve">y 300 Kb </w:t>
      </w:r>
      <w:r w:rsidRPr="00DF2C5B">
        <w:rPr>
          <w:rFonts w:ascii="Times New Roman" w:hAnsi="Times New Roman" w:cs="Times New Roman"/>
          <w:sz w:val="24"/>
          <w:szCs w:val="24"/>
        </w:rPr>
        <w:t>no integrados al cromosoma (</w:t>
      </w:r>
      <w:r>
        <w:t>figura</w:t>
      </w:r>
      <w:r w:rsidRPr="00DF2C5B">
        <w:t xml:space="preserve"> </w:t>
      </w:r>
      <w:r w:rsidRPr="00DF2C5B">
        <w:rPr>
          <w:rFonts w:ascii="Times New Roman" w:hAnsi="Times New Roman" w:cs="Times New Roman"/>
          <w:sz w:val="24"/>
          <w:szCs w:val="24"/>
        </w:rPr>
        <w:t xml:space="preserve">5). La migración de los plásmidos fue determinada </w:t>
      </w:r>
      <w:r>
        <w:rPr>
          <w:rFonts w:ascii="Times New Roman" w:hAnsi="Times New Roman" w:cs="Times New Roman"/>
          <w:sz w:val="24"/>
          <w:szCs w:val="24"/>
        </w:rPr>
        <w:t xml:space="preserve">de acuerdo con los diferentes pulsos </w:t>
      </w:r>
      <w:r w:rsidRPr="00DF2C5B">
        <w:rPr>
          <w:rFonts w:ascii="Times New Roman" w:hAnsi="Times New Roman" w:cs="Times New Roman"/>
          <w:sz w:val="24"/>
          <w:szCs w:val="24"/>
        </w:rPr>
        <w:t xml:space="preserve">de corrida </w:t>
      </w:r>
      <w:r>
        <w:rPr>
          <w:rFonts w:ascii="Times New Roman" w:hAnsi="Times New Roman" w:cs="Times New Roman"/>
          <w:sz w:val="24"/>
          <w:szCs w:val="24"/>
        </w:rPr>
        <w:t>establecidos en la metodología</w:t>
      </w:r>
      <w:r w:rsidRPr="00DF2C5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lo cual indicó </w:t>
      </w:r>
      <w:r w:rsidRPr="00DF2C5B">
        <w:rPr>
          <w:rFonts w:ascii="Times New Roman" w:hAnsi="Times New Roman" w:cs="Times New Roman"/>
          <w:sz w:val="24"/>
          <w:szCs w:val="24"/>
        </w:rPr>
        <w:t xml:space="preserve">que los tres plásmidos son </w:t>
      </w:r>
      <w:r>
        <w:rPr>
          <w:rFonts w:ascii="Times New Roman" w:hAnsi="Times New Roman" w:cs="Times New Roman"/>
          <w:sz w:val="24"/>
          <w:szCs w:val="24"/>
        </w:rPr>
        <w:t xml:space="preserve">lineales </w:t>
      </w:r>
      <w:r w:rsidRPr="00DF2C5B">
        <w:rPr>
          <w:rFonts w:ascii="Times New Roman" w:hAnsi="Times New Roman" w:cs="Times New Roman"/>
          <w:sz w:val="24"/>
          <w:szCs w:val="24"/>
        </w:rPr>
        <w:t xml:space="preserve">y no circulares </w:t>
      </w:r>
      <w:r w:rsidRPr="00DF2C5B">
        <w:rPr>
          <w:rStyle w:val="MquinadeescribirHTML1"/>
          <w:rFonts w:ascii="Times New Roman" w:hAnsi="Times New Roman" w:cs="Times New Roman"/>
          <w:sz w:val="24"/>
          <w:szCs w:val="24"/>
        </w:rPr>
        <w:t xml:space="preserve">al poseer proteínas ligadas covalentemente a las extremidades 5’ del </w:t>
      </w:r>
      <w:r>
        <w:rPr>
          <w:rStyle w:val="MquinadeescribirHTML1"/>
          <w:rFonts w:ascii="Times New Roman" w:hAnsi="Times New Roman" w:cs="Times New Roman"/>
          <w:sz w:val="24"/>
          <w:szCs w:val="24"/>
        </w:rPr>
        <w:t>ADN</w:t>
      </w:r>
      <w:r w:rsidRPr="00DF2C5B">
        <w:rPr>
          <w:rFonts w:ascii="Times New Roman" w:hAnsi="Times New Roman" w:cs="Times New Roman"/>
          <w:sz w:val="24"/>
          <w:szCs w:val="24"/>
        </w:rPr>
        <w:t xml:space="preserve">. La migración de los plásmidos fue posible solo al tratar el </w:t>
      </w:r>
      <w:r>
        <w:rPr>
          <w:rFonts w:ascii="Times New Roman" w:hAnsi="Times New Roman" w:cs="Times New Roman"/>
          <w:sz w:val="24"/>
          <w:szCs w:val="24"/>
        </w:rPr>
        <w:t>ADN</w:t>
      </w:r>
      <w:r w:rsidRPr="00DF2C5B">
        <w:rPr>
          <w:rFonts w:ascii="Times New Roman" w:hAnsi="Times New Roman" w:cs="Times New Roman"/>
          <w:sz w:val="24"/>
          <w:szCs w:val="24"/>
        </w:rPr>
        <w:t xml:space="preserve"> con proteinasa K, usada después de causar la lisis celular, para ayudar a liberar 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0AD5">
        <w:rPr>
          <w:rFonts w:ascii="Times New Roman" w:hAnsi="Times New Roman" w:cs="Times New Roman"/>
          <w:sz w:val="24"/>
          <w:szCs w:val="24"/>
        </w:rPr>
        <w:t>ADN de los restos de célula y probablemente eliminar los enlaces prot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C20AD5">
        <w:rPr>
          <w:rFonts w:ascii="Times New Roman" w:hAnsi="Times New Roman" w:cs="Times New Roman"/>
          <w:sz w:val="24"/>
          <w:szCs w:val="24"/>
        </w:rPr>
        <w:t xml:space="preserve">icos ligados a los plásmidos (Ravel </w:t>
      </w:r>
      <w:r w:rsidRPr="00C20AD5">
        <w:rPr>
          <w:rFonts w:ascii="Times New Roman" w:hAnsi="Times New Roman" w:cs="Times New Roman"/>
          <w:i/>
          <w:sz w:val="24"/>
          <w:szCs w:val="24"/>
        </w:rPr>
        <w:t>et al.</w:t>
      </w:r>
      <w:r w:rsidRPr="00753F10">
        <w:rPr>
          <w:rFonts w:ascii="Times New Roman" w:hAnsi="Times New Roman" w:cs="Times New Roman"/>
          <w:sz w:val="24"/>
          <w:szCs w:val="24"/>
        </w:rPr>
        <w:t>,</w:t>
      </w:r>
      <w:r w:rsidRPr="00010EE4">
        <w:rPr>
          <w:rFonts w:ascii="Times New Roman" w:hAnsi="Times New Roman" w:cs="Times New Roman"/>
          <w:sz w:val="24"/>
          <w:szCs w:val="24"/>
        </w:rPr>
        <w:t xml:space="preserve"> </w:t>
      </w:r>
      <w:r w:rsidRPr="00C20AD5">
        <w:rPr>
          <w:rFonts w:ascii="Times New Roman" w:hAnsi="Times New Roman" w:cs="Times New Roman"/>
          <w:sz w:val="24"/>
          <w:szCs w:val="24"/>
        </w:rPr>
        <w:t>1998).</w:t>
      </w:r>
      <w:r w:rsidRPr="007B21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Con relación </w:t>
      </w:r>
      <w:r w:rsidRPr="00DF2C5B">
        <w:rPr>
          <w:rFonts w:ascii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hAnsi="Times New Roman" w:cs="Times New Roman"/>
          <w:sz w:val="24"/>
          <w:szCs w:val="24"/>
        </w:rPr>
        <w:t>ADN</w:t>
      </w:r>
      <w:r w:rsidRPr="00DF2C5B">
        <w:rPr>
          <w:rFonts w:ascii="Times New Roman" w:hAnsi="Times New Roman" w:cs="Times New Roman"/>
          <w:sz w:val="24"/>
          <w:szCs w:val="24"/>
        </w:rPr>
        <w:t xml:space="preserve"> de </w:t>
      </w:r>
      <w:r w:rsidRPr="00DF2C5B">
        <w:rPr>
          <w:rFonts w:ascii="Times New Roman" w:hAnsi="Times New Roman" w:cs="Times New Roman"/>
          <w:i/>
          <w:sz w:val="24"/>
          <w:szCs w:val="24"/>
        </w:rPr>
        <w:t xml:space="preserve">S. lividans </w:t>
      </w:r>
      <w:r w:rsidRPr="00E52B56">
        <w:rPr>
          <w:rFonts w:ascii="Times New Roman" w:hAnsi="Times New Roman" w:cs="Times New Roman"/>
          <w:sz w:val="24"/>
          <w:szCs w:val="24"/>
        </w:rPr>
        <w:t>1326</w:t>
      </w:r>
      <w:r w:rsidRPr="00753F10">
        <w:rPr>
          <w:rFonts w:ascii="Times New Roman" w:hAnsi="Times New Roman" w:cs="Times New Roman"/>
          <w:sz w:val="24"/>
          <w:szCs w:val="24"/>
        </w:rPr>
        <w:t>,</w:t>
      </w:r>
      <w:r w:rsidRPr="00DF2C5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F2C5B">
        <w:rPr>
          <w:rFonts w:ascii="Times New Roman" w:hAnsi="Times New Roman" w:cs="Times New Roman"/>
          <w:sz w:val="24"/>
          <w:szCs w:val="24"/>
        </w:rPr>
        <w:t xml:space="preserve">fue imposible obtener fragmentos claros asociados a </w:t>
      </w:r>
      <w:r>
        <w:rPr>
          <w:rFonts w:ascii="Times New Roman" w:hAnsi="Times New Roman" w:cs="Times New Roman"/>
          <w:sz w:val="24"/>
          <w:szCs w:val="24"/>
        </w:rPr>
        <w:t>los plásmidos,</w:t>
      </w:r>
      <w:r w:rsidRPr="00DF2C5B">
        <w:rPr>
          <w:rFonts w:ascii="Times New Roman" w:hAnsi="Times New Roman" w:cs="Times New Roman"/>
          <w:sz w:val="24"/>
          <w:szCs w:val="24"/>
        </w:rPr>
        <w:t xml:space="preserve"> posiblemente </w:t>
      </w:r>
      <w:r>
        <w:rPr>
          <w:rFonts w:ascii="Times New Roman" w:hAnsi="Times New Roman" w:cs="Times New Roman"/>
          <w:sz w:val="24"/>
          <w:szCs w:val="24"/>
        </w:rPr>
        <w:t xml:space="preserve">derivados de </w:t>
      </w:r>
      <w:r w:rsidRPr="00DF2C5B">
        <w:rPr>
          <w:rFonts w:ascii="Times New Roman" w:hAnsi="Times New Roman" w:cs="Times New Roman"/>
          <w:sz w:val="24"/>
          <w:szCs w:val="24"/>
        </w:rPr>
        <w:t xml:space="preserve">la susceptibilidad </w:t>
      </w:r>
      <w:r>
        <w:rPr>
          <w:rFonts w:ascii="Times New Roman" w:hAnsi="Times New Roman" w:cs="Times New Roman"/>
          <w:sz w:val="24"/>
          <w:szCs w:val="24"/>
        </w:rPr>
        <w:t>que se puede presentar frente a la</w:t>
      </w:r>
      <w:r w:rsidRPr="00DF2C5B">
        <w:rPr>
          <w:rFonts w:ascii="Times New Roman" w:hAnsi="Times New Roman" w:cs="Times New Roman"/>
          <w:sz w:val="24"/>
          <w:szCs w:val="24"/>
        </w:rPr>
        <w:t xml:space="preserve"> degradación del </w:t>
      </w:r>
      <w:r>
        <w:rPr>
          <w:rFonts w:ascii="Times New Roman" w:hAnsi="Times New Roman" w:cs="Times New Roman"/>
          <w:sz w:val="24"/>
          <w:szCs w:val="24"/>
        </w:rPr>
        <w:t>ADN</w:t>
      </w:r>
      <w:r w:rsidRPr="00DF2C5B">
        <w:rPr>
          <w:rFonts w:ascii="Times New Roman" w:hAnsi="Times New Roman" w:cs="Times New Roman"/>
          <w:sz w:val="24"/>
          <w:szCs w:val="24"/>
        </w:rPr>
        <w:t xml:space="preserve"> durante la corrida de la PFGE.</w:t>
      </w:r>
    </w:p>
    <w:p w:rsidR="00D07F17" w:rsidRPr="007B21ED" w:rsidRDefault="00D07F17" w:rsidP="00863DA5">
      <w:pPr>
        <w:spacing w:line="480" w:lineRule="auto"/>
        <w:jc w:val="both"/>
      </w:pPr>
      <w:r w:rsidRPr="00DF2C5B">
        <w:t xml:space="preserve">En los </w:t>
      </w:r>
      <w:r>
        <w:t>actinomicetos</w:t>
      </w:r>
      <w:r w:rsidRPr="00DF2C5B">
        <w:t xml:space="preserve">, la síntesis de la enzima mercurio reductasa se asocia con la presencia de un plásmido </w:t>
      </w:r>
      <w:r>
        <w:t xml:space="preserve">lineal </w:t>
      </w:r>
      <w:r w:rsidRPr="00DF2C5B">
        <w:t>gigante p</w:t>
      </w:r>
      <w:r w:rsidRPr="00DF2C5B">
        <w:rPr>
          <w:caps/>
        </w:rPr>
        <w:t xml:space="preserve">bd2 </w:t>
      </w:r>
      <w:r w:rsidRPr="00DF2C5B">
        <w:t xml:space="preserve">en </w:t>
      </w:r>
      <w:r w:rsidRPr="00DF2C5B">
        <w:rPr>
          <w:i/>
        </w:rPr>
        <w:t xml:space="preserve">Rhodococcus </w:t>
      </w:r>
      <w:r w:rsidRPr="007B21ED">
        <w:rPr>
          <w:i/>
        </w:rPr>
        <w:t>eryt</w:t>
      </w:r>
      <w:r w:rsidRPr="00D275BA">
        <w:rPr>
          <w:i/>
          <w:color w:val="000000"/>
        </w:rPr>
        <w:t>hr</w:t>
      </w:r>
      <w:r w:rsidRPr="007B21ED">
        <w:rPr>
          <w:i/>
        </w:rPr>
        <w:t xml:space="preserve">opolis </w:t>
      </w:r>
      <w:r w:rsidRPr="00C20AD5">
        <w:t xml:space="preserve">(Dabrock, 1994; </w:t>
      </w:r>
      <w:r w:rsidRPr="00C20AD5">
        <w:rPr>
          <w:lang w:val="es-CO"/>
        </w:rPr>
        <w:t xml:space="preserve">Huddleston </w:t>
      </w:r>
      <w:r w:rsidRPr="00C20AD5">
        <w:rPr>
          <w:i/>
          <w:lang w:val="es-CO"/>
        </w:rPr>
        <w:t>et al</w:t>
      </w:r>
      <w:r w:rsidRPr="00C20AD5">
        <w:rPr>
          <w:lang w:val="es-CO"/>
        </w:rPr>
        <w:t>., 2006</w:t>
      </w:r>
      <w:r w:rsidRPr="00C20AD5">
        <w:t>)</w:t>
      </w:r>
      <w:r w:rsidRPr="007B21ED">
        <w:t xml:space="preserve"> y los p</w:t>
      </w:r>
      <w:r w:rsidRPr="007B21ED">
        <w:rPr>
          <w:caps/>
        </w:rPr>
        <w:t>rj3h,</w:t>
      </w:r>
      <w:r w:rsidRPr="007B21ED">
        <w:t xml:space="preserve"> p</w:t>
      </w:r>
      <w:r w:rsidRPr="007B21ED">
        <w:rPr>
          <w:caps/>
        </w:rPr>
        <w:t xml:space="preserve">RJ3L </w:t>
      </w:r>
      <w:r w:rsidRPr="007B21ED">
        <w:t>y p</w:t>
      </w:r>
      <w:r w:rsidRPr="007B21ED">
        <w:rPr>
          <w:caps/>
        </w:rPr>
        <w:t xml:space="preserve">rj28 </w:t>
      </w:r>
      <w:r w:rsidRPr="007B21ED">
        <w:t xml:space="preserve">encontrados en especies relacionadas con </w:t>
      </w:r>
      <w:r w:rsidRPr="007B21ED">
        <w:rPr>
          <w:i/>
        </w:rPr>
        <w:t>S. pseudogriseolus</w:t>
      </w:r>
      <w:r w:rsidRPr="007B21ED">
        <w:t xml:space="preserve"> y </w:t>
      </w:r>
      <w:r w:rsidRPr="007B21ED">
        <w:rPr>
          <w:i/>
        </w:rPr>
        <w:t xml:space="preserve">S. </w:t>
      </w:r>
      <w:r w:rsidRPr="00C20AD5">
        <w:rPr>
          <w:i/>
        </w:rPr>
        <w:t xml:space="preserve">tendae </w:t>
      </w:r>
      <w:r w:rsidRPr="00C20AD5">
        <w:t xml:space="preserve">(Ravel </w:t>
      </w:r>
      <w:r w:rsidRPr="00C20AD5">
        <w:rPr>
          <w:i/>
        </w:rPr>
        <w:t>et al</w:t>
      </w:r>
      <w:r w:rsidRPr="00C20AD5">
        <w:t>., 1998)</w:t>
      </w:r>
      <w:r w:rsidRPr="007B21ED">
        <w:t xml:space="preserve"> d</w:t>
      </w:r>
      <w:r w:rsidRPr="00DF2C5B">
        <w:t xml:space="preserve">onde se </w:t>
      </w:r>
      <w:r>
        <w:t xml:space="preserve">ha </w:t>
      </w:r>
      <w:r w:rsidRPr="00DF2C5B">
        <w:t>dem</w:t>
      </w:r>
      <w:r>
        <w:t>o</w:t>
      </w:r>
      <w:r w:rsidRPr="00DF2C5B">
        <w:t>stra</w:t>
      </w:r>
      <w:r>
        <w:t>do</w:t>
      </w:r>
      <w:r w:rsidRPr="00DF2C5B">
        <w:t xml:space="preserve"> la presencia de genes </w:t>
      </w:r>
      <w:r w:rsidRPr="00DF2C5B">
        <w:rPr>
          <w:i/>
        </w:rPr>
        <w:t xml:space="preserve">mer </w:t>
      </w:r>
      <w:r w:rsidRPr="00DF2C5B">
        <w:t>involucrados en la remoción del mercurio que codifican para enzimas intracelulares como la Hg reductasa y la organomercurioliasa. El Hg</w:t>
      </w:r>
      <w:r w:rsidRPr="00DF2C5B">
        <w:rPr>
          <w:vertAlign w:val="superscript"/>
        </w:rPr>
        <w:t>+2</w:t>
      </w:r>
      <w:r w:rsidRPr="00DF2C5B">
        <w:t xml:space="preserve"> es ligado a grupos sulfhidrilo de la c</w:t>
      </w:r>
      <w:r>
        <w:t>i</w:t>
      </w:r>
      <w:r w:rsidRPr="00DF2C5B">
        <w:t>ste</w:t>
      </w:r>
      <w:r>
        <w:t>í</w:t>
      </w:r>
      <w:r w:rsidRPr="00DF2C5B">
        <w:t>na adyacente al sitio activo de la enzima reductasa, reduciendo dicho ión a Hg</w:t>
      </w:r>
      <w:r w:rsidRPr="00DF2C5B">
        <w:rPr>
          <w:vertAlign w:val="superscript"/>
        </w:rPr>
        <w:t>0</w:t>
      </w:r>
      <w:r w:rsidRPr="00DF2C5B">
        <w:t>,</w:t>
      </w:r>
      <w:r w:rsidRPr="00DF2C5B">
        <w:rPr>
          <w:vertAlign w:val="superscript"/>
        </w:rPr>
        <w:t xml:space="preserve"> </w:t>
      </w:r>
      <w:r w:rsidRPr="00DF2C5B">
        <w:t xml:space="preserve">siendo menos tóxico y </w:t>
      </w:r>
      <w:r w:rsidRPr="00753F10">
        <w:rPr>
          <w:highlight w:val="cyan"/>
        </w:rPr>
        <w:t>difusible</w:t>
      </w:r>
      <w:r>
        <w:rPr>
          <w:b/>
        </w:rPr>
        <w:t xml:space="preserve"> </w:t>
      </w:r>
      <w:r w:rsidRPr="00DF2C5B">
        <w:t xml:space="preserve">al exterior de la </w:t>
      </w:r>
      <w:r w:rsidRPr="00C20AD5">
        <w:t>célula (Williams, 1997).</w:t>
      </w:r>
    </w:p>
    <w:p w:rsidR="00D07F17" w:rsidRPr="00DF2C5B" w:rsidRDefault="00D07F17" w:rsidP="00863DA5">
      <w:pPr>
        <w:spacing w:line="480" w:lineRule="auto"/>
        <w:jc w:val="both"/>
        <w:rPr>
          <w:shd w:val="clear" w:color="auto" w:fill="FFFF00"/>
        </w:rPr>
      </w:pPr>
      <w:r w:rsidRPr="007B21ED">
        <w:t xml:space="preserve">Aunque es común encontrar estos plásmidos </w:t>
      </w:r>
      <w:r>
        <w:t xml:space="preserve">lineales </w:t>
      </w:r>
      <w:r w:rsidRPr="007B21ED">
        <w:t xml:space="preserve">gigantes en las especies de </w:t>
      </w:r>
      <w:r w:rsidRPr="007B21ED">
        <w:rPr>
          <w:i/>
        </w:rPr>
        <w:t>Streptomyces</w:t>
      </w:r>
      <w:r w:rsidRPr="00753F10">
        <w:t>,</w:t>
      </w:r>
      <w:r w:rsidRPr="007B21ED">
        <w:rPr>
          <w:i/>
        </w:rPr>
        <w:t xml:space="preserve"> </w:t>
      </w:r>
      <w:r w:rsidRPr="007B21ED">
        <w:t xml:space="preserve">muchas de sus funciones son desconocidas hasta ahora. Diversos plásmidos lineares </w:t>
      </w:r>
      <w:r>
        <w:t>se han asociado</w:t>
      </w:r>
      <w:r w:rsidRPr="007B21ED">
        <w:t xml:space="preserve"> a fenotipos específicos, incluyendo sistemas de restricción y modificació</w:t>
      </w:r>
      <w:r w:rsidRPr="00C20AD5">
        <w:t xml:space="preserve">n (Zotchev </w:t>
      </w:r>
      <w:r>
        <w:t xml:space="preserve">y </w:t>
      </w:r>
      <w:r w:rsidRPr="00B2091C">
        <w:rPr>
          <w:kern w:val="20"/>
        </w:rPr>
        <w:t>Schrempf,</w:t>
      </w:r>
      <w:r w:rsidRPr="00C20AD5">
        <w:t xml:space="preserve"> 199</w:t>
      </w:r>
      <w:r>
        <w:t>3),</w:t>
      </w:r>
      <w:r w:rsidRPr="007B21ED">
        <w:t xml:space="preserve"> producción de antibióticos, resistencia a metales pesados y habilidad en</w:t>
      </w:r>
      <w:r>
        <w:t xml:space="preserve"> </w:t>
      </w:r>
      <w:r w:rsidRPr="007B21ED">
        <w:t xml:space="preserve">la trasformación de productos </w:t>
      </w:r>
      <w:r w:rsidRPr="00C20AD5">
        <w:t xml:space="preserve">xenobióticos (Meinhardt </w:t>
      </w:r>
      <w:r w:rsidRPr="00C20AD5">
        <w:rPr>
          <w:i/>
        </w:rPr>
        <w:t>et al.</w:t>
      </w:r>
      <w:r w:rsidRPr="00753F10">
        <w:t>,</w:t>
      </w:r>
      <w:r w:rsidRPr="00010EE4">
        <w:t xml:space="preserve"> </w:t>
      </w:r>
      <w:r w:rsidRPr="00C20AD5">
        <w:t xml:space="preserve">1997; </w:t>
      </w:r>
      <w:r w:rsidRPr="00C20AD5">
        <w:rPr>
          <w:bCs/>
          <w:lang w:val="es-CO"/>
        </w:rPr>
        <w:t xml:space="preserve">Mochizuki </w:t>
      </w:r>
      <w:r w:rsidRPr="00C20AD5">
        <w:rPr>
          <w:bCs/>
          <w:i/>
          <w:lang w:val="es-CO"/>
        </w:rPr>
        <w:t>et al</w:t>
      </w:r>
      <w:r w:rsidRPr="00C20AD5">
        <w:rPr>
          <w:bCs/>
          <w:lang w:val="es-CO"/>
        </w:rPr>
        <w:t>., 2003</w:t>
      </w:r>
      <w:r w:rsidRPr="00C20AD5">
        <w:t>).</w:t>
      </w:r>
    </w:p>
    <w:p w:rsidR="00D07F17" w:rsidRPr="00DF2C5B" w:rsidRDefault="00D07F17" w:rsidP="00863DA5">
      <w:pPr>
        <w:spacing w:line="480" w:lineRule="auto"/>
        <w:jc w:val="both"/>
      </w:pPr>
    </w:p>
    <w:p w:rsidR="00D07F17" w:rsidRPr="00DF2C5B" w:rsidRDefault="00D07F17" w:rsidP="00863DA5">
      <w:pPr>
        <w:sectPr w:rsidR="00D07F17" w:rsidRPr="00DF2C5B" w:rsidSect="00863DA5">
          <w:pgSz w:w="12240" w:h="15840"/>
          <w:pgMar w:top="1134" w:right="1134" w:bottom="1134" w:left="1701" w:header="720" w:footer="851" w:gutter="0"/>
          <w:cols w:space="720"/>
          <w:docGrid w:linePitch="240" w:charSpace="32768"/>
        </w:sectPr>
      </w:pPr>
    </w:p>
    <w:p w:rsidR="00D07F17" w:rsidRDefault="00D07F17" w:rsidP="00C81A41">
      <w:pPr>
        <w:spacing w:after="200" w:line="480" w:lineRule="auto"/>
        <w:jc w:val="both"/>
        <w:rPr>
          <w:b/>
        </w:rPr>
      </w:pPr>
      <w:r w:rsidRPr="00C26F25">
        <w:rPr>
          <w:b/>
        </w:rPr>
        <w:t>CONCLUSIÓN</w:t>
      </w:r>
      <w:r>
        <w:rPr>
          <w:b/>
        </w:rPr>
        <w:t xml:space="preserve"> </w:t>
      </w:r>
    </w:p>
    <w:p w:rsidR="00D07F17" w:rsidRPr="00DF2C5B" w:rsidRDefault="00D07F17" w:rsidP="009160C1">
      <w:pPr>
        <w:spacing w:line="480" w:lineRule="auto"/>
        <w:jc w:val="both"/>
      </w:pPr>
      <w:r w:rsidRPr="00DF2C5B">
        <w:t>En conclusión</w:t>
      </w:r>
      <w:r>
        <w:t>,</w:t>
      </w:r>
      <w:r w:rsidRPr="00DF2C5B">
        <w:t xml:space="preserve"> la actividad metabólica de la cepa KH7, permite la reducción del Hg</w:t>
      </w:r>
      <w:r w:rsidRPr="00DF2C5B">
        <w:rPr>
          <w:vertAlign w:val="superscript"/>
        </w:rPr>
        <w:t>+2</w:t>
      </w:r>
      <w:r>
        <w:rPr>
          <w:vertAlign w:val="superscript"/>
        </w:rPr>
        <w:t xml:space="preserve"> </w:t>
      </w:r>
      <w:r w:rsidRPr="00DF2C5B">
        <w:t>a mercurio Hg</w:t>
      </w:r>
      <w:r w:rsidRPr="00DF2C5B">
        <w:rPr>
          <w:vertAlign w:val="superscript"/>
        </w:rPr>
        <w:t>o</w:t>
      </w:r>
      <w:r w:rsidRPr="00DF2C5B">
        <w:t>,</w:t>
      </w:r>
      <w:r w:rsidRPr="00DF2C5B">
        <w:rPr>
          <w:vertAlign w:val="superscript"/>
        </w:rPr>
        <w:t xml:space="preserve"> </w:t>
      </w:r>
      <w:r w:rsidRPr="00DF2C5B">
        <w:t>al presentar en su genoma genes encargado</w:t>
      </w:r>
      <w:r>
        <w:t>s de la función codificadora</w:t>
      </w:r>
      <w:r w:rsidRPr="00DF2C5B">
        <w:t xml:space="preserve"> </w:t>
      </w:r>
      <w:r>
        <w:t xml:space="preserve">para </w:t>
      </w:r>
      <w:r w:rsidRPr="00DF2C5B">
        <w:t xml:space="preserve">la </w:t>
      </w:r>
      <w:r>
        <w:t xml:space="preserve">enzima </w:t>
      </w:r>
      <w:r w:rsidRPr="00DF2C5B">
        <w:t xml:space="preserve">mercurio reductasa. </w:t>
      </w:r>
      <w:r>
        <w:t xml:space="preserve">Lo anterior se vio reflejado en que bajas concentraciones de </w:t>
      </w:r>
      <w:r w:rsidRPr="00974497">
        <w:t>HgCl</w:t>
      </w:r>
      <w:r>
        <w:rPr>
          <w:vertAlign w:val="subscript"/>
        </w:rPr>
        <w:t xml:space="preserve">2 </w:t>
      </w:r>
      <w:r>
        <w:t xml:space="preserve">(0,01 mM) no alteraron el adecuado desarrollo reflejado en la cinética de crecimiento de los actinomicetos mercurio-resistentes, y en que se consiguió la amplificación de un fragmento de 686 pb correspondiente al extremo 3´ del </w:t>
      </w:r>
      <w:r>
        <w:rPr>
          <w:i/>
        </w:rPr>
        <w:t>merA</w:t>
      </w:r>
      <w:r>
        <w:t xml:space="preserve"> involucrado en la reducción del mercurio. De esta manera, se permite inferir que l</w:t>
      </w:r>
      <w:r w:rsidRPr="00974497">
        <w:t>a</w:t>
      </w:r>
      <w:r w:rsidRPr="00DF2C5B">
        <w:t xml:space="preserve"> diversidad metabólica de estos microorganismos hace de ellos candidatos importantes para su uso en biorremediación.</w:t>
      </w:r>
    </w:p>
    <w:p w:rsidR="00D07F17" w:rsidRDefault="00D07F17" w:rsidP="00863DA5">
      <w:pPr>
        <w:pStyle w:val="Textoindependiente21"/>
        <w:spacing w:after="0"/>
        <w:jc w:val="both"/>
        <w:rPr>
          <w:b/>
        </w:rPr>
      </w:pPr>
    </w:p>
    <w:p w:rsidR="00D07F17" w:rsidRPr="00DF2C5B" w:rsidRDefault="00D07F17" w:rsidP="00863DA5">
      <w:pPr>
        <w:pStyle w:val="Textoindependiente21"/>
        <w:spacing w:after="0"/>
        <w:jc w:val="both"/>
        <w:rPr>
          <w:b/>
        </w:rPr>
      </w:pPr>
      <w:r w:rsidRPr="00DF2C5B">
        <w:rPr>
          <w:b/>
        </w:rPr>
        <w:t>AGRADECIMIENTOS</w:t>
      </w:r>
      <w:r>
        <w:rPr>
          <w:b/>
        </w:rPr>
        <w:t xml:space="preserve"> </w:t>
      </w:r>
    </w:p>
    <w:p w:rsidR="00D07F17" w:rsidRPr="00DF2C5B" w:rsidRDefault="00D07F17" w:rsidP="00863DA5">
      <w:pPr>
        <w:spacing w:line="480" w:lineRule="auto"/>
        <w:jc w:val="both"/>
      </w:pPr>
      <w:r w:rsidRPr="00DF2C5B">
        <w:t>A la</w:t>
      </w:r>
      <w:r w:rsidRPr="00DF2C5B">
        <w:rPr>
          <w:b/>
        </w:rPr>
        <w:t xml:space="preserve"> </w:t>
      </w:r>
      <w:r w:rsidRPr="00DF2C5B">
        <w:t xml:space="preserve">Pontificia Universidad Javeriana por la financiación del proyecto, a </w:t>
      </w:r>
      <w:r>
        <w:t xml:space="preserve">la </w:t>
      </w:r>
      <w:r w:rsidRPr="00DF2C5B">
        <w:t>Universidad de S</w:t>
      </w:r>
      <w:r>
        <w:t>ã</w:t>
      </w:r>
      <w:r w:rsidRPr="00DF2C5B">
        <w:t>o Paulo, Instituto de Ciencia Biomédicas en Brasil por la aceptación de la pasantía y asesoría en Biología Molecular.</w:t>
      </w:r>
    </w:p>
    <w:p w:rsidR="00D07F17" w:rsidRDefault="00D07F17" w:rsidP="00C81A41">
      <w:pPr>
        <w:spacing w:after="200" w:line="480" w:lineRule="auto"/>
        <w:jc w:val="both"/>
      </w:pPr>
    </w:p>
    <w:p w:rsidR="00D07F17" w:rsidRPr="009160C1" w:rsidRDefault="00D07F17" w:rsidP="00FF16B4">
      <w:r>
        <w:br w:type="page"/>
      </w:r>
      <w:r w:rsidRPr="00863DA5">
        <w:rPr>
          <w:b/>
        </w:rPr>
        <w:t xml:space="preserve"> </w:t>
      </w:r>
    </w:p>
    <w:p w:rsidR="00D07F17" w:rsidRPr="00DF2C5B" w:rsidRDefault="00D07F17" w:rsidP="00FF16B4">
      <w:pPr>
        <w:spacing w:line="480" w:lineRule="auto"/>
        <w:jc w:val="center"/>
      </w:pPr>
      <w:r w:rsidRPr="0068743A">
        <w:rPr>
          <w:noProof/>
          <w:lang w:val="es-CO" w:eastAsia="es-C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2" o:spid="_x0000_i1025" type="#_x0000_t75" style="width:421.5pt;height:328.5pt;visibility:visible">
            <v:imagedata r:id="rId7" o:title=""/>
          </v:shape>
        </w:pict>
      </w:r>
    </w:p>
    <w:p w:rsidR="00D07F17" w:rsidRPr="00DF2C5B" w:rsidRDefault="00D07F17" w:rsidP="009160C1">
      <w:pPr>
        <w:spacing w:line="480" w:lineRule="auto"/>
        <w:jc w:val="center"/>
      </w:pPr>
      <w:r w:rsidRPr="00DF2C5B">
        <w:rPr>
          <w:b/>
        </w:rPr>
        <w:t>Figura 1</w:t>
      </w:r>
      <w:r w:rsidRPr="00DF2C5B">
        <w:t xml:space="preserve">. </w:t>
      </w:r>
      <w:r>
        <w:t>Evaluación de las cepas frente a diferentes concentraciones de mercurio (0,1; 1,0; 5,0 y 10,0 mM), expresado en el p</w:t>
      </w:r>
      <w:r w:rsidRPr="00DF2C5B">
        <w:t xml:space="preserve">romedio </w:t>
      </w:r>
      <w:r>
        <w:t xml:space="preserve">de los </w:t>
      </w:r>
      <w:r w:rsidRPr="00DF2C5B">
        <w:t>halos de sensibilidad.</w:t>
      </w:r>
    </w:p>
    <w:p w:rsidR="00D07F17" w:rsidRPr="00DF2C5B" w:rsidRDefault="00D07F17" w:rsidP="00FF16B4">
      <w:pPr>
        <w:spacing w:line="480" w:lineRule="auto"/>
        <w:jc w:val="both"/>
      </w:pPr>
    </w:p>
    <w:p w:rsidR="00D07F17" w:rsidRPr="00DF2C5B" w:rsidRDefault="00D07F17" w:rsidP="00FF16B4">
      <w:pPr>
        <w:spacing w:line="480" w:lineRule="auto"/>
        <w:jc w:val="both"/>
      </w:pPr>
    </w:p>
    <w:p w:rsidR="00D07F17" w:rsidRPr="00DF2C5B" w:rsidRDefault="00D07F17" w:rsidP="00FF16B4">
      <w:pPr>
        <w:spacing w:line="480" w:lineRule="auto"/>
        <w:jc w:val="center"/>
      </w:pPr>
    </w:p>
    <w:p w:rsidR="00D07F17" w:rsidRPr="00DF2C5B" w:rsidRDefault="00D07F17" w:rsidP="00FF16B4">
      <w:pPr>
        <w:spacing w:line="480" w:lineRule="auto"/>
        <w:jc w:val="center"/>
      </w:pPr>
    </w:p>
    <w:p w:rsidR="00D07F17" w:rsidRPr="00DF2C5B" w:rsidRDefault="00D07F17" w:rsidP="00FF16B4">
      <w:pPr>
        <w:spacing w:line="480" w:lineRule="auto"/>
        <w:jc w:val="center"/>
      </w:pPr>
    </w:p>
    <w:p w:rsidR="00D07F17" w:rsidRPr="00DF2C5B" w:rsidRDefault="00D07F17" w:rsidP="00FF16B4">
      <w:pPr>
        <w:spacing w:line="480" w:lineRule="auto"/>
        <w:jc w:val="center"/>
      </w:pPr>
    </w:p>
    <w:p w:rsidR="00D07F17" w:rsidRPr="00DF2C5B" w:rsidRDefault="00D07F17" w:rsidP="00FF16B4">
      <w:pPr>
        <w:spacing w:line="480" w:lineRule="auto"/>
        <w:jc w:val="center"/>
        <w:rPr>
          <w:b/>
        </w:rPr>
      </w:pPr>
      <w:r>
        <w:object w:dxaOrig="7168" w:dyaOrig="6446">
          <v:shape id="_x0000_i1026" type="#_x0000_t75" style="width:358.5pt;height:322.5pt" o:ole="">
            <v:imagedata r:id="rId8" o:title=""/>
          </v:shape>
          <o:OLEObject Type="Embed" ProgID="SigmaPlotGraphicObject.9" ShapeID="_x0000_i1026" DrawAspect="Content" ObjectID="_1320649322" r:id="rId9"/>
        </w:object>
      </w:r>
    </w:p>
    <w:p w:rsidR="00D07F17" w:rsidRPr="00DF2C5B" w:rsidRDefault="00D07F17" w:rsidP="009160C1">
      <w:pPr>
        <w:spacing w:line="480" w:lineRule="auto"/>
        <w:jc w:val="center"/>
      </w:pPr>
      <w:r w:rsidRPr="00DF2C5B">
        <w:rPr>
          <w:b/>
        </w:rPr>
        <w:t>Figura 2</w:t>
      </w:r>
      <w:r>
        <w:rPr>
          <w:b/>
        </w:rPr>
        <w:t>.</w:t>
      </w:r>
      <w:r w:rsidRPr="00DF2C5B">
        <w:t xml:space="preserve"> Screening de sensibilidad frente al mercurio: </w:t>
      </w:r>
      <w:r w:rsidRPr="00DF2C5B">
        <w:rPr>
          <w:i/>
        </w:rPr>
        <w:t>Streptomyces lividans 1326</w:t>
      </w:r>
      <w:r w:rsidRPr="00DF2C5B">
        <w:t xml:space="preserve"> (■) control positivo, </w:t>
      </w:r>
      <w:r>
        <w:t>c</w:t>
      </w:r>
      <w:r w:rsidRPr="00DF2C5B">
        <w:t>epa KH7 (▲).</w:t>
      </w:r>
    </w:p>
    <w:p w:rsidR="00D07F17" w:rsidRPr="00DF2C5B" w:rsidRDefault="00D07F17" w:rsidP="00FF16B4">
      <w:pPr>
        <w:spacing w:line="480" w:lineRule="auto"/>
        <w:jc w:val="center"/>
      </w:pPr>
    </w:p>
    <w:p w:rsidR="00D07F17" w:rsidRPr="00DF2C5B" w:rsidRDefault="00D07F17" w:rsidP="00FF16B4">
      <w:pPr>
        <w:spacing w:line="480" w:lineRule="auto"/>
        <w:jc w:val="both"/>
      </w:pPr>
    </w:p>
    <w:p w:rsidR="00D07F17" w:rsidRPr="00DF2C5B" w:rsidRDefault="00D07F17" w:rsidP="00FF16B4">
      <w:pPr>
        <w:spacing w:line="480" w:lineRule="auto"/>
        <w:jc w:val="center"/>
      </w:pPr>
    </w:p>
    <w:p w:rsidR="00D07F17" w:rsidRPr="00DF2C5B" w:rsidRDefault="00D07F17" w:rsidP="00FF16B4">
      <w:pPr>
        <w:spacing w:line="480" w:lineRule="auto"/>
        <w:jc w:val="center"/>
      </w:pPr>
    </w:p>
    <w:p w:rsidR="00D07F17" w:rsidRPr="00DF2C5B" w:rsidRDefault="00D07F17" w:rsidP="00FF16B4">
      <w:pPr>
        <w:spacing w:line="480" w:lineRule="auto"/>
        <w:jc w:val="center"/>
      </w:pPr>
    </w:p>
    <w:p w:rsidR="00D07F17" w:rsidRPr="00DF2C5B" w:rsidRDefault="00D07F17" w:rsidP="00FF16B4">
      <w:pPr>
        <w:spacing w:line="480" w:lineRule="auto"/>
        <w:jc w:val="center"/>
      </w:pPr>
      <w:r>
        <w:object w:dxaOrig="7400" w:dyaOrig="6658">
          <v:shape id="_x0000_i1027" type="#_x0000_t75" style="width:369.75pt;height:333pt" o:ole="">
            <v:imagedata r:id="rId10" o:title=""/>
          </v:shape>
          <o:OLEObject Type="Embed" ProgID="SigmaPlotGraphicObject.9" ShapeID="_x0000_i1027" DrawAspect="Content" ObjectID="_1320649323" r:id="rId11"/>
        </w:object>
      </w:r>
    </w:p>
    <w:p w:rsidR="00D07F17" w:rsidRPr="00DF2C5B" w:rsidRDefault="00D07F17" w:rsidP="00FF16B4">
      <w:pPr>
        <w:pStyle w:val="BodyText2"/>
        <w:spacing w:after="0"/>
        <w:jc w:val="center"/>
      </w:pPr>
      <w:r w:rsidRPr="00DF2C5B">
        <w:rPr>
          <w:b/>
        </w:rPr>
        <w:t xml:space="preserve">Figura 3. </w:t>
      </w:r>
      <w:r w:rsidRPr="00DF2C5B">
        <w:t xml:space="preserve">Cinética de </w:t>
      </w:r>
      <w:r>
        <w:t>c</w:t>
      </w:r>
      <w:r w:rsidRPr="00DF2C5B">
        <w:t>recimiento cepa KH7</w:t>
      </w:r>
      <w:r>
        <w:t xml:space="preserve"> en dos concentraciones de mercurio (0,05 y 0,01 mM).</w:t>
      </w:r>
    </w:p>
    <w:p w:rsidR="00D07F17" w:rsidRPr="00DF2C5B" w:rsidRDefault="00D07F17" w:rsidP="00246F39">
      <w:pPr>
        <w:spacing w:line="480" w:lineRule="auto"/>
        <w:jc w:val="center"/>
      </w:pPr>
      <w:r w:rsidRPr="00DF2C5B">
        <w:br w:type="page"/>
      </w:r>
    </w:p>
    <w:p w:rsidR="00D07F17" w:rsidRDefault="00D07F17" w:rsidP="00246F39">
      <w:pPr>
        <w:pStyle w:val="BodyText2"/>
        <w:spacing w:after="0"/>
        <w:jc w:val="center"/>
        <w:rPr>
          <w:b/>
          <w:bCs/>
        </w:rPr>
      </w:pPr>
      <w:r w:rsidRPr="0068743A">
        <w:rPr>
          <w:b/>
          <w:noProof/>
          <w:lang w:val="es-CO" w:eastAsia="es-CO"/>
        </w:rPr>
        <w:pict>
          <v:shape id="Objeto 7" o:spid="_x0000_i1028" type="#_x0000_t75" style="width:73.5pt;height:164.2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">
            <v:imagedata r:id="rId12" o:title="" croptop="-2586f" cropbottom="-393f" cropright="-134f"/>
            <o:lock v:ext="edit" aspectratio="f"/>
          </v:shape>
        </w:pict>
      </w:r>
    </w:p>
    <w:p w:rsidR="00D07F17" w:rsidRPr="00753F10" w:rsidRDefault="00D07F17" w:rsidP="009160C1">
      <w:pPr>
        <w:pStyle w:val="BodyText2"/>
        <w:spacing w:after="0"/>
        <w:rPr>
          <w:lang w:val="es-CO"/>
        </w:rPr>
      </w:pPr>
      <w:r w:rsidRPr="00DF2C5B">
        <w:rPr>
          <w:b/>
          <w:bCs/>
        </w:rPr>
        <w:t>Figura 4</w:t>
      </w:r>
      <w:r>
        <w:rPr>
          <w:b/>
          <w:bCs/>
        </w:rPr>
        <w:t>.</w:t>
      </w:r>
      <w:r w:rsidRPr="00DF2C5B">
        <w:t xml:space="preserve"> Reacción de la PCR después de la optimización: 1. </w:t>
      </w:r>
      <w:r w:rsidRPr="00FC3311">
        <w:rPr>
          <w:lang w:val="en-US"/>
        </w:rPr>
        <w:t>Ladder Plus 1Kb</w:t>
      </w:r>
      <w:r w:rsidRPr="00753F10">
        <w:rPr>
          <w:lang w:val="en-US"/>
        </w:rPr>
        <w:t>;</w:t>
      </w:r>
      <w:r w:rsidRPr="00FC3311">
        <w:rPr>
          <w:lang w:val="en-US"/>
        </w:rPr>
        <w:t xml:space="preserve"> 2. </w:t>
      </w:r>
      <w:r w:rsidRPr="00FC3311">
        <w:rPr>
          <w:i/>
          <w:lang w:val="en-US"/>
        </w:rPr>
        <w:t>Streptomyces lividans 1326</w:t>
      </w:r>
      <w:r w:rsidRPr="00753F10">
        <w:rPr>
          <w:lang w:val="en-US"/>
        </w:rPr>
        <w:t>;</w:t>
      </w:r>
      <w:r w:rsidRPr="00FC3311">
        <w:rPr>
          <w:lang w:val="en-US"/>
        </w:rPr>
        <w:t xml:space="preserve"> 3. </w:t>
      </w:r>
      <w:r w:rsidRPr="00753F10">
        <w:rPr>
          <w:i/>
          <w:lang w:val="es-CO"/>
        </w:rPr>
        <w:t>KH7</w:t>
      </w:r>
      <w:r>
        <w:rPr>
          <w:lang w:val="es-CO"/>
        </w:rPr>
        <w:t>;</w:t>
      </w:r>
      <w:r w:rsidRPr="00753F10">
        <w:rPr>
          <w:lang w:val="es-CO"/>
        </w:rPr>
        <w:t xml:space="preserve"> 4. Ladder Plus 1Kb.</w:t>
      </w:r>
    </w:p>
    <w:p w:rsidR="00D07F17" w:rsidRPr="00753F10" w:rsidRDefault="00D07F17" w:rsidP="009160C1">
      <w:pPr>
        <w:pStyle w:val="BodyText2"/>
        <w:spacing w:after="0"/>
        <w:rPr>
          <w:lang w:val="es-CO"/>
        </w:rPr>
      </w:pPr>
      <w:r w:rsidRPr="00077A42">
        <w:rPr>
          <w:lang w:val="es-CO"/>
        </w:rPr>
        <w:br w:type="page"/>
      </w:r>
    </w:p>
    <w:p w:rsidR="00D07F17" w:rsidRDefault="00D07F17" w:rsidP="009160C1">
      <w:pPr>
        <w:jc w:val="center"/>
        <w:rPr>
          <w:b/>
        </w:rPr>
      </w:pPr>
      <w:r w:rsidRPr="0068743A">
        <w:rPr>
          <w:b/>
          <w:noProof/>
          <w:lang w:val="es-CO" w:eastAsia="es-CO"/>
        </w:rPr>
        <w:pict>
          <v:shape id="Objeto 6" o:spid="_x0000_i1029" type="#_x0000_t75" style="width:348.75pt;height:219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">
            <v:imagedata r:id="rId13" o:title="" croptop="-6113f" cropbottom="-10388f" cropleft="-2106f" cropright="-1966f"/>
            <o:lock v:ext="edit" aspectratio="f"/>
          </v:shape>
        </w:pict>
      </w:r>
    </w:p>
    <w:p w:rsidR="00D07F17" w:rsidRPr="009160C1" w:rsidRDefault="00D07F17" w:rsidP="009160C1">
      <w:pPr>
        <w:jc w:val="center"/>
      </w:pPr>
      <w:r w:rsidRPr="00FF16B4">
        <w:rPr>
          <w:b/>
        </w:rPr>
        <w:t>Figura 5</w:t>
      </w:r>
      <w:r>
        <w:rPr>
          <w:b/>
        </w:rPr>
        <w:t>.</w:t>
      </w:r>
      <w:r w:rsidRPr="00FF16B4">
        <w:rPr>
          <w:b/>
        </w:rPr>
        <w:t xml:space="preserve"> </w:t>
      </w:r>
      <w:r w:rsidRPr="00FF16B4">
        <w:t>PFGE</w:t>
      </w:r>
      <w:r w:rsidRPr="00FF16B4">
        <w:rPr>
          <w:b/>
        </w:rPr>
        <w:t xml:space="preserve">: </w:t>
      </w:r>
      <w:r w:rsidRPr="00753F10">
        <w:t>a)</w:t>
      </w:r>
      <w:r w:rsidRPr="00FC3311">
        <w:t xml:space="preserve"> 1. </w:t>
      </w:r>
      <w:r w:rsidRPr="00FC3311">
        <w:rPr>
          <w:i/>
        </w:rPr>
        <w:t>Streptomyces lividans</w:t>
      </w:r>
      <w:r w:rsidRPr="00FC3311">
        <w:t xml:space="preserve"> 1326</w:t>
      </w:r>
      <w:r>
        <w:t>;</w:t>
      </w:r>
      <w:r w:rsidRPr="00FC3311">
        <w:t xml:space="preserve"> 2. KH7 3. </w:t>
      </w:r>
      <w:r w:rsidRPr="00FC3311">
        <w:rPr>
          <w:i/>
        </w:rPr>
        <w:t>Streptomyces avermitilis</w:t>
      </w:r>
      <w:r w:rsidRPr="00FC3311">
        <w:t>. Condiciones de corrida: 6</w:t>
      </w:r>
      <w:r>
        <w:t xml:space="preserve"> </w:t>
      </w:r>
      <w:r w:rsidRPr="00FC3311">
        <w:t>s (6</w:t>
      </w:r>
      <w:r>
        <w:t>,</w:t>
      </w:r>
      <w:r w:rsidRPr="00FC3311">
        <w:t>0</w:t>
      </w:r>
      <w:r>
        <w:t xml:space="preserve"> </w:t>
      </w:r>
      <w:r w:rsidRPr="00FC3311">
        <w:t>v/cm a 14</w:t>
      </w:r>
      <w:r>
        <w:t xml:space="preserve"> </w:t>
      </w:r>
      <w:r w:rsidRPr="00FC3311">
        <w:t>ºC) durante 24 horas</w:t>
      </w:r>
      <w:r>
        <w:t>.</w:t>
      </w:r>
      <w:r w:rsidRPr="00FC3311">
        <w:t xml:space="preserve"> </w:t>
      </w:r>
      <w:r w:rsidRPr="00753F10">
        <w:t xml:space="preserve">b) </w:t>
      </w:r>
      <w:r w:rsidRPr="00FC3311">
        <w:rPr>
          <w:rStyle w:val="HTMLTypewriter"/>
          <w:rFonts w:ascii="Times New Roman" w:hAnsi="Times New Roman" w:cs="Times New Roman"/>
          <w:sz w:val="24"/>
          <w:szCs w:val="24"/>
        </w:rPr>
        <w:t>1</w:t>
      </w:r>
      <w:r w:rsidRPr="00FC3311">
        <w:rPr>
          <w:rStyle w:val="HTMLTypewriter"/>
          <w:rFonts w:ascii="Times New Roman" w:hAnsi="Times New Roman" w:cs="Times New Roman"/>
          <w:i/>
          <w:sz w:val="24"/>
          <w:szCs w:val="24"/>
        </w:rPr>
        <w:t>.</w:t>
      </w:r>
      <w:r w:rsidRPr="009160C1">
        <w:rPr>
          <w:rStyle w:val="HTMLTypewriter"/>
          <w:rFonts w:ascii="Times New Roman" w:hAnsi="Times New Roman" w:cs="Times New Roman"/>
          <w:i/>
          <w:sz w:val="24"/>
          <w:szCs w:val="24"/>
        </w:rPr>
        <w:t xml:space="preserve"> </w:t>
      </w:r>
      <w:r w:rsidRPr="0090009A">
        <w:rPr>
          <w:rStyle w:val="HTMLTypewriter"/>
          <w:rFonts w:ascii="Times New Roman" w:hAnsi="Times New Roman" w:cs="Times New Roman"/>
          <w:i/>
          <w:sz w:val="24"/>
          <w:szCs w:val="24"/>
          <w:lang w:val="en-US"/>
        </w:rPr>
        <w:t>Saccharomyces cerevisiae S288C</w:t>
      </w:r>
      <w:r w:rsidRPr="00753F10">
        <w:rPr>
          <w:rStyle w:val="HTMLTypewriter"/>
          <w:rFonts w:ascii="Times New Roman" w:hAnsi="Times New Roman" w:cs="Times New Roman"/>
          <w:sz w:val="24"/>
          <w:szCs w:val="24"/>
          <w:lang w:val="en-US"/>
        </w:rPr>
        <w:t>;</w:t>
      </w:r>
      <w:r w:rsidRPr="0090009A">
        <w:rPr>
          <w:rStyle w:val="HTMLTypewriter"/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90009A">
        <w:rPr>
          <w:rStyle w:val="HTMLTypewriter"/>
          <w:rFonts w:ascii="Times New Roman" w:hAnsi="Times New Roman" w:cs="Times New Roman"/>
          <w:sz w:val="24"/>
          <w:szCs w:val="24"/>
          <w:lang w:val="en-US"/>
        </w:rPr>
        <w:t>2</w:t>
      </w:r>
      <w:r w:rsidRPr="0090009A">
        <w:rPr>
          <w:rStyle w:val="HTMLTypewriter"/>
          <w:rFonts w:ascii="Times New Roman" w:hAnsi="Times New Roman" w:cs="Times New Roman"/>
          <w:i/>
          <w:sz w:val="24"/>
          <w:szCs w:val="24"/>
          <w:lang w:val="en-US"/>
        </w:rPr>
        <w:t>. Streptomyces lividans 1326</w:t>
      </w:r>
      <w:r w:rsidRPr="00753F10">
        <w:rPr>
          <w:rStyle w:val="HTMLTypewriter"/>
          <w:rFonts w:ascii="Times New Roman" w:hAnsi="Times New Roman" w:cs="Times New Roman"/>
          <w:sz w:val="24"/>
          <w:szCs w:val="24"/>
          <w:lang w:val="en-US"/>
        </w:rPr>
        <w:t>;</w:t>
      </w:r>
      <w:r w:rsidRPr="0090009A">
        <w:rPr>
          <w:rStyle w:val="HTMLTypewriter"/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90009A">
        <w:rPr>
          <w:rStyle w:val="HTMLTypewriter"/>
          <w:rFonts w:ascii="Times New Roman" w:hAnsi="Times New Roman" w:cs="Times New Roman"/>
          <w:sz w:val="24"/>
          <w:szCs w:val="24"/>
          <w:lang w:val="en-US"/>
        </w:rPr>
        <w:t xml:space="preserve">3. </w:t>
      </w:r>
      <w:r w:rsidRPr="009160C1">
        <w:rPr>
          <w:rStyle w:val="HTMLTypewriter"/>
          <w:rFonts w:ascii="Times New Roman" w:hAnsi="Times New Roman" w:cs="Times New Roman"/>
          <w:sz w:val="24"/>
          <w:szCs w:val="24"/>
          <w:lang w:val="en-US"/>
        </w:rPr>
        <w:t>KH7</w:t>
      </w:r>
      <w:r>
        <w:rPr>
          <w:rStyle w:val="HTMLTypewriter"/>
          <w:rFonts w:ascii="Times New Roman" w:hAnsi="Times New Roman" w:cs="Times New Roman"/>
          <w:sz w:val="24"/>
          <w:szCs w:val="24"/>
          <w:lang w:val="en-US"/>
        </w:rPr>
        <w:t>;</w:t>
      </w:r>
      <w:r w:rsidRPr="009160C1">
        <w:rPr>
          <w:rStyle w:val="HTMLTypewriter"/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9160C1">
        <w:rPr>
          <w:rStyle w:val="HTMLTypewriter"/>
          <w:rFonts w:ascii="Times New Roman" w:hAnsi="Times New Roman" w:cs="Times New Roman"/>
          <w:sz w:val="24"/>
          <w:szCs w:val="24"/>
          <w:lang w:val="en-US"/>
        </w:rPr>
        <w:t xml:space="preserve">4. </w:t>
      </w:r>
      <w:r w:rsidRPr="00753F10">
        <w:rPr>
          <w:rStyle w:val="HTMLTypewriter"/>
          <w:rFonts w:ascii="Times New Roman" w:hAnsi="Times New Roman" w:cs="Times New Roman"/>
          <w:i/>
          <w:sz w:val="24"/>
          <w:szCs w:val="24"/>
          <w:lang w:val="es-CO"/>
        </w:rPr>
        <w:t>Streptomyces avermitilis</w:t>
      </w:r>
      <w:r w:rsidRPr="00753F10">
        <w:rPr>
          <w:rStyle w:val="HTMLTypewriter"/>
          <w:rFonts w:ascii="Times New Roman" w:hAnsi="Times New Roman" w:cs="Times New Roman"/>
          <w:sz w:val="24"/>
          <w:szCs w:val="24"/>
          <w:lang w:val="es-CO"/>
        </w:rPr>
        <w:t xml:space="preserve"> ATCC 31267; 5. Lambda concatâmero; 6. KH7; 7. </w:t>
      </w:r>
      <w:r w:rsidRPr="009160C1">
        <w:rPr>
          <w:rStyle w:val="HTMLTypewriter"/>
          <w:rFonts w:ascii="Times New Roman" w:hAnsi="Times New Roman" w:cs="Times New Roman"/>
          <w:sz w:val="24"/>
          <w:szCs w:val="24"/>
        </w:rPr>
        <w:t>KH7</w:t>
      </w:r>
      <w:r>
        <w:rPr>
          <w:rStyle w:val="HTMLTypewriter"/>
          <w:rFonts w:ascii="Times New Roman" w:hAnsi="Times New Roman" w:cs="Times New Roman"/>
          <w:sz w:val="24"/>
          <w:szCs w:val="24"/>
        </w:rPr>
        <w:t>;</w:t>
      </w:r>
      <w:r w:rsidRPr="009160C1">
        <w:rPr>
          <w:rStyle w:val="HTMLTypewriter"/>
          <w:rFonts w:ascii="Times New Roman" w:hAnsi="Times New Roman" w:cs="Times New Roman"/>
          <w:i/>
          <w:sz w:val="24"/>
          <w:szCs w:val="24"/>
        </w:rPr>
        <w:t xml:space="preserve"> </w:t>
      </w:r>
      <w:r w:rsidRPr="009160C1">
        <w:rPr>
          <w:rStyle w:val="HTMLTypewriter"/>
          <w:rFonts w:ascii="Times New Roman" w:hAnsi="Times New Roman" w:cs="Times New Roman"/>
          <w:sz w:val="24"/>
          <w:szCs w:val="24"/>
        </w:rPr>
        <w:t xml:space="preserve">8. </w:t>
      </w:r>
      <w:r w:rsidRPr="009160C1">
        <w:rPr>
          <w:rStyle w:val="HTMLTypewriter"/>
          <w:rFonts w:ascii="Times New Roman" w:hAnsi="Times New Roman" w:cs="Times New Roman"/>
          <w:i/>
          <w:sz w:val="24"/>
          <w:szCs w:val="24"/>
        </w:rPr>
        <w:t>Saccharomyces cerevisiae S288C</w:t>
      </w:r>
      <w:r w:rsidRPr="009160C1">
        <w:rPr>
          <w:rStyle w:val="HTMLTypewriter"/>
          <w:rFonts w:ascii="Times New Roman" w:hAnsi="Times New Roman" w:cs="Times New Roman"/>
          <w:sz w:val="24"/>
          <w:szCs w:val="24"/>
        </w:rPr>
        <w:t>. Condiciones de corrida: 70</w:t>
      </w:r>
      <w:r>
        <w:rPr>
          <w:rStyle w:val="HTMLTypewriter"/>
          <w:rFonts w:ascii="Times New Roman" w:hAnsi="Times New Roman" w:cs="Times New Roman"/>
          <w:sz w:val="24"/>
          <w:szCs w:val="24"/>
        </w:rPr>
        <w:t xml:space="preserve"> </w:t>
      </w:r>
      <w:r w:rsidRPr="009160C1">
        <w:rPr>
          <w:rStyle w:val="HTMLTypewriter"/>
          <w:rFonts w:ascii="Times New Roman" w:hAnsi="Times New Roman" w:cs="Times New Roman"/>
          <w:sz w:val="24"/>
          <w:szCs w:val="24"/>
        </w:rPr>
        <w:t>s (200</w:t>
      </w:r>
      <w:r>
        <w:rPr>
          <w:rStyle w:val="HTMLTypewriter"/>
          <w:rFonts w:ascii="Times New Roman" w:hAnsi="Times New Roman" w:cs="Times New Roman"/>
          <w:sz w:val="24"/>
          <w:szCs w:val="24"/>
        </w:rPr>
        <w:t xml:space="preserve"> </w:t>
      </w:r>
      <w:r w:rsidRPr="009160C1">
        <w:rPr>
          <w:rStyle w:val="HTMLTypewriter"/>
          <w:rFonts w:ascii="Times New Roman" w:hAnsi="Times New Roman" w:cs="Times New Roman"/>
          <w:sz w:val="24"/>
          <w:szCs w:val="24"/>
        </w:rPr>
        <w:t>v/cm a 14</w:t>
      </w:r>
      <w:r>
        <w:rPr>
          <w:rStyle w:val="HTMLTypewriter"/>
          <w:rFonts w:ascii="Times New Roman" w:hAnsi="Times New Roman" w:cs="Times New Roman"/>
          <w:sz w:val="24"/>
          <w:szCs w:val="24"/>
        </w:rPr>
        <w:t xml:space="preserve"> </w:t>
      </w:r>
      <w:r w:rsidRPr="009160C1">
        <w:rPr>
          <w:rStyle w:val="HTMLTypewriter"/>
          <w:rFonts w:ascii="Times New Roman" w:hAnsi="Times New Roman" w:cs="Times New Roman"/>
          <w:sz w:val="24"/>
          <w:szCs w:val="24"/>
        </w:rPr>
        <w:t>ºC) durante 15 h y 120</w:t>
      </w:r>
      <w:r>
        <w:rPr>
          <w:rStyle w:val="HTMLTypewriter"/>
          <w:rFonts w:ascii="Times New Roman" w:hAnsi="Times New Roman" w:cs="Times New Roman"/>
          <w:sz w:val="24"/>
          <w:szCs w:val="24"/>
        </w:rPr>
        <w:t xml:space="preserve"> </w:t>
      </w:r>
      <w:r w:rsidRPr="009160C1">
        <w:rPr>
          <w:rStyle w:val="HTMLTypewriter"/>
          <w:rFonts w:ascii="Times New Roman" w:hAnsi="Times New Roman" w:cs="Times New Roman"/>
          <w:sz w:val="24"/>
          <w:szCs w:val="24"/>
        </w:rPr>
        <w:t>s (200</w:t>
      </w:r>
      <w:r>
        <w:rPr>
          <w:rStyle w:val="HTMLTypewriter"/>
          <w:rFonts w:ascii="Times New Roman" w:hAnsi="Times New Roman" w:cs="Times New Roman"/>
          <w:sz w:val="24"/>
          <w:szCs w:val="24"/>
        </w:rPr>
        <w:t xml:space="preserve"> </w:t>
      </w:r>
      <w:r w:rsidRPr="009160C1">
        <w:rPr>
          <w:rStyle w:val="HTMLTypewriter"/>
          <w:rFonts w:ascii="Times New Roman" w:hAnsi="Times New Roman" w:cs="Times New Roman"/>
          <w:sz w:val="24"/>
          <w:szCs w:val="24"/>
        </w:rPr>
        <w:t>v/cm a 14</w:t>
      </w:r>
      <w:r>
        <w:rPr>
          <w:rStyle w:val="HTMLTypewriter"/>
          <w:rFonts w:ascii="Times New Roman" w:hAnsi="Times New Roman" w:cs="Times New Roman"/>
          <w:sz w:val="24"/>
          <w:szCs w:val="24"/>
        </w:rPr>
        <w:t xml:space="preserve"> </w:t>
      </w:r>
      <w:r w:rsidRPr="009160C1">
        <w:rPr>
          <w:rStyle w:val="HTMLTypewriter"/>
          <w:rFonts w:ascii="Times New Roman" w:hAnsi="Times New Roman" w:cs="Times New Roman"/>
          <w:sz w:val="24"/>
          <w:szCs w:val="24"/>
        </w:rPr>
        <w:t xml:space="preserve">ºC) </w:t>
      </w:r>
      <w:r>
        <w:rPr>
          <w:rStyle w:val="HTMLTypewriter"/>
          <w:rFonts w:ascii="Times New Roman" w:hAnsi="Times New Roman" w:cs="Times New Roman"/>
          <w:sz w:val="24"/>
          <w:szCs w:val="24"/>
        </w:rPr>
        <w:t>durante 11 h en tampón TBE 0,</w:t>
      </w:r>
      <w:r w:rsidRPr="009160C1">
        <w:rPr>
          <w:rStyle w:val="HTMLTypewriter"/>
          <w:rFonts w:ascii="Times New Roman" w:hAnsi="Times New Roman" w:cs="Times New Roman"/>
          <w:sz w:val="24"/>
          <w:szCs w:val="24"/>
        </w:rPr>
        <w:t>5%</w:t>
      </w:r>
      <w:r>
        <w:rPr>
          <w:rStyle w:val="HTMLTypewriter"/>
          <w:rFonts w:ascii="Times New Roman" w:hAnsi="Times New Roman" w:cs="Times New Roman"/>
          <w:sz w:val="24"/>
          <w:szCs w:val="24"/>
        </w:rPr>
        <w:t xml:space="preserve"> v/v.</w:t>
      </w:r>
    </w:p>
    <w:p w:rsidR="00D07F17" w:rsidRPr="00863DA5" w:rsidRDefault="00D07F17" w:rsidP="009160C1">
      <w:pPr>
        <w:spacing w:after="200" w:line="480" w:lineRule="auto"/>
        <w:jc w:val="center"/>
        <w:rPr>
          <w:b/>
        </w:rPr>
      </w:pPr>
    </w:p>
    <w:p w:rsidR="00D07F17" w:rsidRPr="00863DA5" w:rsidRDefault="00D07F17" w:rsidP="00C81A41">
      <w:pPr>
        <w:spacing w:line="480" w:lineRule="auto"/>
        <w:jc w:val="both"/>
        <w:rPr>
          <w:b/>
        </w:rPr>
        <w:sectPr w:rsidR="00D07F17" w:rsidRPr="00863DA5" w:rsidSect="00974497">
          <w:pgSz w:w="12240" w:h="15840" w:code="1"/>
          <w:pgMar w:top="1418" w:right="1134" w:bottom="1418" w:left="1701" w:header="709" w:footer="709" w:gutter="0"/>
          <w:cols w:space="708"/>
          <w:docGrid w:linePitch="360"/>
        </w:sectPr>
      </w:pPr>
    </w:p>
    <w:p w:rsidR="00D07F17" w:rsidRPr="00FA378A" w:rsidRDefault="00D07F17" w:rsidP="00C81A41">
      <w:pPr>
        <w:spacing w:line="480" w:lineRule="auto"/>
        <w:jc w:val="both"/>
        <w:rPr>
          <w:b/>
          <w:lang w:val="es-CO"/>
        </w:rPr>
      </w:pPr>
      <w:r>
        <w:rPr>
          <w:b/>
          <w:lang w:val="es-CO"/>
        </w:rPr>
        <w:t>Referencias bibliográficas</w:t>
      </w:r>
    </w:p>
    <w:p w:rsidR="00D07F17" w:rsidRPr="00FA378A" w:rsidRDefault="00D07F17" w:rsidP="00C81A41">
      <w:pPr>
        <w:spacing w:line="480" w:lineRule="auto"/>
        <w:jc w:val="both"/>
        <w:rPr>
          <w:lang w:val="es-CO"/>
        </w:rPr>
      </w:pPr>
    </w:p>
    <w:p w:rsidR="00D07F17" w:rsidRPr="00C20AD5" w:rsidRDefault="00D07F17" w:rsidP="00FF16B4">
      <w:pPr>
        <w:autoSpaceDE w:val="0"/>
        <w:autoSpaceDN w:val="0"/>
        <w:adjustRightInd w:val="0"/>
        <w:spacing w:line="480" w:lineRule="auto"/>
        <w:jc w:val="both"/>
        <w:rPr>
          <w:lang w:val="en-US" w:eastAsia="en-US"/>
        </w:rPr>
      </w:pPr>
      <w:r w:rsidRPr="00C20AD5">
        <w:rPr>
          <w:lang w:eastAsia="en-US"/>
        </w:rPr>
        <w:t>Amoroso</w:t>
      </w:r>
      <w:r>
        <w:rPr>
          <w:lang w:eastAsia="en-US"/>
        </w:rPr>
        <w:t>,</w:t>
      </w:r>
      <w:r w:rsidRPr="00C20AD5">
        <w:rPr>
          <w:lang w:eastAsia="en-US"/>
        </w:rPr>
        <w:t xml:space="preserve"> M.</w:t>
      </w:r>
      <w:r>
        <w:rPr>
          <w:lang w:eastAsia="en-US"/>
        </w:rPr>
        <w:t xml:space="preserve"> </w:t>
      </w:r>
      <w:r w:rsidRPr="00C20AD5">
        <w:rPr>
          <w:lang w:eastAsia="en-US"/>
        </w:rPr>
        <w:t>J., Castro</w:t>
      </w:r>
      <w:r>
        <w:rPr>
          <w:lang w:eastAsia="en-US"/>
        </w:rPr>
        <w:t xml:space="preserve">, </w:t>
      </w:r>
      <w:r w:rsidRPr="00C20AD5">
        <w:rPr>
          <w:lang w:eastAsia="en-US"/>
        </w:rPr>
        <w:t>G.</w:t>
      </w:r>
      <w:r>
        <w:rPr>
          <w:lang w:eastAsia="en-US"/>
        </w:rPr>
        <w:t xml:space="preserve"> </w:t>
      </w:r>
      <w:r w:rsidRPr="00C20AD5">
        <w:rPr>
          <w:lang w:eastAsia="en-US"/>
        </w:rPr>
        <w:t>R.</w:t>
      </w:r>
      <w:r>
        <w:rPr>
          <w:lang w:eastAsia="en-US"/>
        </w:rPr>
        <w:t>,</w:t>
      </w:r>
      <w:r w:rsidRPr="00C20AD5">
        <w:rPr>
          <w:lang w:eastAsia="en-US"/>
        </w:rPr>
        <w:t xml:space="preserve"> Carlino</w:t>
      </w:r>
      <w:r>
        <w:rPr>
          <w:lang w:eastAsia="en-US"/>
        </w:rPr>
        <w:t xml:space="preserve">, </w:t>
      </w:r>
      <w:r w:rsidRPr="00C20AD5">
        <w:rPr>
          <w:lang w:eastAsia="en-US"/>
        </w:rPr>
        <w:t>F.</w:t>
      </w:r>
      <w:r>
        <w:rPr>
          <w:lang w:eastAsia="en-US"/>
        </w:rPr>
        <w:t xml:space="preserve"> </w:t>
      </w:r>
      <w:r w:rsidRPr="00C20AD5">
        <w:rPr>
          <w:lang w:eastAsia="en-US"/>
        </w:rPr>
        <w:t>J.</w:t>
      </w:r>
      <w:r>
        <w:rPr>
          <w:lang w:eastAsia="en-US"/>
        </w:rPr>
        <w:t>,</w:t>
      </w:r>
      <w:r w:rsidRPr="00C20AD5">
        <w:rPr>
          <w:lang w:eastAsia="en-US"/>
        </w:rPr>
        <w:t xml:space="preserve"> Romero</w:t>
      </w:r>
      <w:r>
        <w:rPr>
          <w:lang w:eastAsia="en-US"/>
        </w:rPr>
        <w:t>,</w:t>
      </w:r>
      <w:r w:rsidRPr="00C20AD5">
        <w:rPr>
          <w:lang w:eastAsia="en-US"/>
        </w:rPr>
        <w:t xml:space="preserve"> N.</w:t>
      </w:r>
      <w:r>
        <w:rPr>
          <w:lang w:eastAsia="en-US"/>
        </w:rPr>
        <w:t xml:space="preserve"> </w:t>
      </w:r>
      <w:r w:rsidRPr="00C20AD5">
        <w:rPr>
          <w:lang w:eastAsia="en-US"/>
        </w:rPr>
        <w:t>C.</w:t>
      </w:r>
      <w:r>
        <w:rPr>
          <w:lang w:eastAsia="en-US"/>
        </w:rPr>
        <w:t>,</w:t>
      </w:r>
      <w:r w:rsidRPr="00C20AD5">
        <w:rPr>
          <w:lang w:eastAsia="en-US"/>
        </w:rPr>
        <w:t xml:space="preserve"> Hill</w:t>
      </w:r>
      <w:r>
        <w:rPr>
          <w:lang w:eastAsia="en-US"/>
        </w:rPr>
        <w:t xml:space="preserve">, </w:t>
      </w:r>
      <w:r w:rsidRPr="00C20AD5">
        <w:rPr>
          <w:lang w:eastAsia="en-US"/>
        </w:rPr>
        <w:t>R.</w:t>
      </w:r>
      <w:r>
        <w:rPr>
          <w:lang w:eastAsia="en-US"/>
        </w:rPr>
        <w:t xml:space="preserve"> </w:t>
      </w:r>
      <w:r w:rsidRPr="00C20AD5">
        <w:rPr>
          <w:lang w:eastAsia="en-US"/>
        </w:rPr>
        <w:t>T.</w:t>
      </w:r>
      <w:r>
        <w:rPr>
          <w:lang w:eastAsia="en-US"/>
        </w:rPr>
        <w:t>,</w:t>
      </w:r>
      <w:r w:rsidRPr="00C20AD5">
        <w:rPr>
          <w:lang w:eastAsia="en-US"/>
        </w:rPr>
        <w:t xml:space="preserve"> Oliver</w:t>
      </w:r>
      <w:r>
        <w:rPr>
          <w:lang w:eastAsia="en-US"/>
        </w:rPr>
        <w:t xml:space="preserve">, </w:t>
      </w:r>
      <w:r w:rsidRPr="00C20AD5">
        <w:rPr>
          <w:lang w:eastAsia="en-US"/>
        </w:rPr>
        <w:t xml:space="preserve">G. </w:t>
      </w:r>
      <w:r w:rsidRPr="003C6146">
        <w:rPr>
          <w:lang w:eastAsia="en-US"/>
        </w:rPr>
        <w:t xml:space="preserve">1998. </w:t>
      </w:r>
      <w:r w:rsidRPr="00C20AD5">
        <w:rPr>
          <w:bCs/>
          <w:lang w:val="en-US" w:eastAsia="en-US"/>
        </w:rPr>
        <w:t xml:space="preserve">Screening of heavy metal-tolerant </w:t>
      </w:r>
      <w:r>
        <w:rPr>
          <w:bCs/>
          <w:color w:val="000000"/>
          <w:lang w:val="en-US" w:eastAsia="en-US"/>
        </w:rPr>
        <w:t>actinomycetes</w:t>
      </w:r>
      <w:r>
        <w:rPr>
          <w:bCs/>
          <w:lang w:val="en-US" w:eastAsia="en-US"/>
        </w:rPr>
        <w:t xml:space="preserve"> </w:t>
      </w:r>
      <w:r w:rsidRPr="00C20AD5">
        <w:rPr>
          <w:bCs/>
          <w:lang w:val="en-US" w:eastAsia="en-US"/>
        </w:rPr>
        <w:t xml:space="preserve">isolated from the Salí River. </w:t>
      </w:r>
      <w:r w:rsidRPr="00C20AD5">
        <w:rPr>
          <w:iCs/>
          <w:lang w:val="en-US" w:eastAsia="en-US"/>
        </w:rPr>
        <w:t>J</w:t>
      </w:r>
      <w:r>
        <w:rPr>
          <w:iCs/>
          <w:lang w:val="en-US" w:eastAsia="en-US"/>
        </w:rPr>
        <w:t>ournal of</w:t>
      </w:r>
      <w:r w:rsidRPr="00C20AD5">
        <w:rPr>
          <w:iCs/>
          <w:lang w:val="en-US" w:eastAsia="en-US"/>
        </w:rPr>
        <w:t xml:space="preserve"> Gen</w:t>
      </w:r>
      <w:r>
        <w:rPr>
          <w:iCs/>
          <w:lang w:val="en-US" w:eastAsia="en-US"/>
        </w:rPr>
        <w:t>eral</w:t>
      </w:r>
      <w:r w:rsidRPr="00C20AD5">
        <w:rPr>
          <w:iCs/>
          <w:lang w:val="en-US" w:eastAsia="en-US"/>
        </w:rPr>
        <w:t xml:space="preserve"> </w:t>
      </w:r>
      <w:r>
        <w:rPr>
          <w:iCs/>
          <w:lang w:val="en-US" w:eastAsia="en-US"/>
        </w:rPr>
        <w:t xml:space="preserve">and </w:t>
      </w:r>
      <w:r w:rsidRPr="00C20AD5">
        <w:rPr>
          <w:iCs/>
          <w:lang w:val="en-US" w:eastAsia="en-US"/>
        </w:rPr>
        <w:t>Appl</w:t>
      </w:r>
      <w:r>
        <w:rPr>
          <w:iCs/>
          <w:lang w:val="en-US" w:eastAsia="en-US"/>
        </w:rPr>
        <w:t>ied</w:t>
      </w:r>
      <w:r w:rsidRPr="00C20AD5">
        <w:rPr>
          <w:iCs/>
          <w:lang w:val="en-US" w:eastAsia="en-US"/>
        </w:rPr>
        <w:t xml:space="preserve"> Microbiol</w:t>
      </w:r>
      <w:r>
        <w:rPr>
          <w:iCs/>
          <w:lang w:val="en-US" w:eastAsia="en-US"/>
        </w:rPr>
        <w:t>ogy</w:t>
      </w:r>
      <w:r w:rsidRPr="00C20AD5">
        <w:rPr>
          <w:lang w:val="en-US" w:eastAsia="en-US"/>
        </w:rPr>
        <w:t xml:space="preserve"> </w:t>
      </w:r>
      <w:r w:rsidRPr="00C20AD5">
        <w:rPr>
          <w:bCs/>
          <w:lang w:val="en-US" w:eastAsia="en-US"/>
        </w:rPr>
        <w:t>44</w:t>
      </w:r>
      <w:r>
        <w:rPr>
          <w:bCs/>
          <w:lang w:val="en-US" w:eastAsia="en-US"/>
        </w:rPr>
        <w:t>:</w:t>
      </w:r>
      <w:r w:rsidRPr="00C20AD5">
        <w:rPr>
          <w:lang w:val="en-US" w:eastAsia="en-US"/>
        </w:rPr>
        <w:t xml:space="preserve"> 129</w:t>
      </w:r>
      <w:r>
        <w:rPr>
          <w:lang w:val="en-US" w:eastAsia="en-US"/>
        </w:rPr>
        <w:t>-</w:t>
      </w:r>
      <w:r w:rsidRPr="00C20AD5">
        <w:rPr>
          <w:lang w:val="en-US" w:eastAsia="en-US"/>
        </w:rPr>
        <w:t>132.</w:t>
      </w:r>
    </w:p>
    <w:p w:rsidR="00D07F17" w:rsidRPr="00C20AD5" w:rsidRDefault="00D07F17" w:rsidP="00FF16B4">
      <w:pPr>
        <w:spacing w:line="480" w:lineRule="auto"/>
        <w:jc w:val="both"/>
        <w:rPr>
          <w:kern w:val="20"/>
          <w:lang w:val="en-US"/>
        </w:rPr>
      </w:pPr>
    </w:p>
    <w:p w:rsidR="00D07F17" w:rsidRPr="00C20AD5" w:rsidRDefault="00D07F17" w:rsidP="00FF16B4">
      <w:pPr>
        <w:spacing w:line="480" w:lineRule="auto"/>
        <w:jc w:val="both"/>
        <w:rPr>
          <w:kern w:val="20"/>
          <w:lang w:val="en-GB"/>
        </w:rPr>
      </w:pPr>
      <w:r w:rsidRPr="00C20AD5">
        <w:rPr>
          <w:kern w:val="20"/>
          <w:lang w:val="en-US"/>
        </w:rPr>
        <w:t>B</w:t>
      </w:r>
      <w:r w:rsidRPr="00C20AD5">
        <w:rPr>
          <w:kern w:val="20"/>
          <w:lang w:val="en-GB"/>
        </w:rPr>
        <w:t>rünker</w:t>
      </w:r>
      <w:r>
        <w:rPr>
          <w:kern w:val="20"/>
          <w:lang w:val="en-GB"/>
        </w:rPr>
        <w:t>,</w:t>
      </w:r>
      <w:r w:rsidRPr="00C20AD5">
        <w:rPr>
          <w:kern w:val="20"/>
          <w:lang w:val="en-GB"/>
        </w:rPr>
        <w:t xml:space="preserve"> P., Rother</w:t>
      </w:r>
      <w:r>
        <w:rPr>
          <w:kern w:val="20"/>
          <w:lang w:val="en-GB"/>
        </w:rPr>
        <w:t xml:space="preserve">, </w:t>
      </w:r>
      <w:r w:rsidRPr="00C20AD5">
        <w:rPr>
          <w:kern w:val="20"/>
          <w:lang w:val="en-GB"/>
        </w:rPr>
        <w:t>D.</w:t>
      </w:r>
      <w:r>
        <w:rPr>
          <w:kern w:val="20"/>
          <w:lang w:val="en-GB"/>
        </w:rPr>
        <w:t xml:space="preserve">, </w:t>
      </w:r>
      <w:r w:rsidRPr="00C20AD5">
        <w:rPr>
          <w:kern w:val="20"/>
          <w:lang w:val="en-GB"/>
        </w:rPr>
        <w:t>Sedlmeier</w:t>
      </w:r>
      <w:r>
        <w:rPr>
          <w:kern w:val="20"/>
          <w:lang w:val="en-GB"/>
        </w:rPr>
        <w:t xml:space="preserve">, </w:t>
      </w:r>
      <w:r w:rsidRPr="00C20AD5">
        <w:rPr>
          <w:kern w:val="20"/>
          <w:lang w:val="en-GB"/>
        </w:rPr>
        <w:t xml:space="preserve">R., </w:t>
      </w:r>
      <w:r>
        <w:rPr>
          <w:kern w:val="20"/>
          <w:lang w:val="en-GB"/>
        </w:rPr>
        <w:t xml:space="preserve">Klein, </w:t>
      </w:r>
      <w:r w:rsidRPr="00C20AD5">
        <w:rPr>
          <w:kern w:val="20"/>
          <w:lang w:val="en-GB"/>
        </w:rPr>
        <w:t>J., Mattes</w:t>
      </w:r>
      <w:r>
        <w:rPr>
          <w:kern w:val="20"/>
          <w:lang w:val="en-GB"/>
        </w:rPr>
        <w:t xml:space="preserve">, </w:t>
      </w:r>
      <w:r w:rsidRPr="00C20AD5">
        <w:rPr>
          <w:kern w:val="20"/>
          <w:lang w:val="en-GB"/>
        </w:rPr>
        <w:t>R., Altenbuchner</w:t>
      </w:r>
      <w:r>
        <w:rPr>
          <w:kern w:val="20"/>
          <w:lang w:val="en-GB"/>
        </w:rPr>
        <w:t xml:space="preserve">, </w:t>
      </w:r>
      <w:r w:rsidRPr="00C20AD5">
        <w:rPr>
          <w:kern w:val="20"/>
          <w:lang w:val="en-GB"/>
        </w:rPr>
        <w:t xml:space="preserve">J., </w:t>
      </w:r>
      <w:r w:rsidRPr="00C20AD5">
        <w:rPr>
          <w:color w:val="000025"/>
          <w:lang w:val="en-US"/>
        </w:rPr>
        <w:t>Sedlmeier</w:t>
      </w:r>
      <w:r>
        <w:rPr>
          <w:color w:val="000025"/>
          <w:lang w:val="en-US"/>
        </w:rPr>
        <w:t xml:space="preserve">, </w:t>
      </w:r>
      <w:r w:rsidRPr="00C20AD5">
        <w:rPr>
          <w:color w:val="000025"/>
          <w:lang w:val="en-US"/>
        </w:rPr>
        <w:t>R.</w:t>
      </w:r>
      <w:r w:rsidRPr="00C20AD5">
        <w:rPr>
          <w:kern w:val="20"/>
          <w:lang w:val="en-GB"/>
        </w:rPr>
        <w:t xml:space="preserve"> 1996. Regulation of the operon responsible for broad-spectrum mercury resistance in </w:t>
      </w:r>
      <w:r w:rsidRPr="00C20AD5">
        <w:rPr>
          <w:i/>
          <w:kern w:val="20"/>
          <w:lang w:val="en-GB"/>
        </w:rPr>
        <w:t>Streptomyces lividans</w:t>
      </w:r>
      <w:r w:rsidRPr="00C20AD5">
        <w:rPr>
          <w:kern w:val="20"/>
          <w:lang w:val="en-GB"/>
        </w:rPr>
        <w:t xml:space="preserve"> 1326. Mol</w:t>
      </w:r>
      <w:r>
        <w:rPr>
          <w:kern w:val="20"/>
          <w:lang w:val="en-GB"/>
        </w:rPr>
        <w:t>ecular and</w:t>
      </w:r>
      <w:r w:rsidRPr="00C20AD5">
        <w:rPr>
          <w:kern w:val="20"/>
          <w:lang w:val="en-GB"/>
        </w:rPr>
        <w:t xml:space="preserve"> Gen</w:t>
      </w:r>
      <w:r>
        <w:rPr>
          <w:kern w:val="20"/>
          <w:lang w:val="en-GB"/>
        </w:rPr>
        <w:t>eral</w:t>
      </w:r>
      <w:r w:rsidRPr="00C20AD5">
        <w:rPr>
          <w:kern w:val="20"/>
          <w:lang w:val="en-GB"/>
        </w:rPr>
        <w:t xml:space="preserve"> Genet</w:t>
      </w:r>
      <w:r>
        <w:rPr>
          <w:kern w:val="20"/>
          <w:lang w:val="en-GB"/>
        </w:rPr>
        <w:t>ics</w:t>
      </w:r>
      <w:r w:rsidRPr="00C20AD5">
        <w:rPr>
          <w:kern w:val="20"/>
          <w:lang w:val="en-GB"/>
        </w:rPr>
        <w:t xml:space="preserve"> 251</w:t>
      </w:r>
      <w:r>
        <w:rPr>
          <w:kern w:val="20"/>
          <w:lang w:val="en-GB"/>
        </w:rPr>
        <w:t>:</w:t>
      </w:r>
      <w:r w:rsidRPr="00C20AD5">
        <w:rPr>
          <w:kern w:val="20"/>
          <w:lang w:val="en-GB"/>
        </w:rPr>
        <w:t xml:space="preserve"> 307-15.</w:t>
      </w:r>
    </w:p>
    <w:p w:rsidR="00D07F17" w:rsidRPr="00C20AD5" w:rsidRDefault="00D07F17" w:rsidP="00FF16B4">
      <w:pPr>
        <w:spacing w:line="480" w:lineRule="auto"/>
        <w:jc w:val="both"/>
        <w:rPr>
          <w:kern w:val="20"/>
          <w:lang w:val="en-GB"/>
        </w:rPr>
      </w:pPr>
    </w:p>
    <w:p w:rsidR="00D07F17" w:rsidRPr="00C20AD5" w:rsidRDefault="00D07F17" w:rsidP="00FF16B4">
      <w:pPr>
        <w:spacing w:line="480" w:lineRule="auto"/>
        <w:jc w:val="both"/>
        <w:rPr>
          <w:kern w:val="20"/>
          <w:lang w:val="en-GB"/>
        </w:rPr>
      </w:pPr>
      <w:r w:rsidRPr="00C20AD5">
        <w:rPr>
          <w:kern w:val="20"/>
          <w:lang w:val="en-GB"/>
        </w:rPr>
        <w:t>Dadrock</w:t>
      </w:r>
      <w:r>
        <w:rPr>
          <w:kern w:val="20"/>
          <w:lang w:val="en-GB"/>
        </w:rPr>
        <w:t>,</w:t>
      </w:r>
      <w:r w:rsidRPr="00C20AD5">
        <w:rPr>
          <w:kern w:val="20"/>
          <w:lang w:val="en-GB"/>
        </w:rPr>
        <w:t xml:space="preserve"> B. 1994. Identification and characterization of a transmissible linear plasmid from </w:t>
      </w:r>
      <w:r w:rsidRPr="00C20AD5">
        <w:rPr>
          <w:i/>
          <w:kern w:val="20"/>
          <w:lang w:val="en-GB"/>
        </w:rPr>
        <w:t>Rhodococcus erythopolis</w:t>
      </w:r>
      <w:r w:rsidRPr="00C20AD5">
        <w:rPr>
          <w:kern w:val="20"/>
          <w:lang w:val="en-GB"/>
        </w:rPr>
        <w:t xml:space="preserve"> BD2 that encodes isopropylbenzene and trichloroethane catabolism. Appl</w:t>
      </w:r>
      <w:r>
        <w:rPr>
          <w:kern w:val="20"/>
          <w:lang w:val="en-GB"/>
        </w:rPr>
        <w:t xml:space="preserve">ied and </w:t>
      </w:r>
      <w:r w:rsidRPr="00C20AD5">
        <w:rPr>
          <w:kern w:val="20"/>
          <w:lang w:val="en-GB"/>
        </w:rPr>
        <w:t>Environ</w:t>
      </w:r>
      <w:r>
        <w:rPr>
          <w:kern w:val="20"/>
          <w:lang w:val="en-GB"/>
        </w:rPr>
        <w:t>mental Microbiology</w:t>
      </w:r>
      <w:r w:rsidRPr="00C20AD5">
        <w:rPr>
          <w:kern w:val="20"/>
          <w:lang w:val="en-GB"/>
        </w:rPr>
        <w:t xml:space="preserve"> 60</w:t>
      </w:r>
      <w:r>
        <w:rPr>
          <w:kern w:val="20"/>
          <w:lang w:val="en-GB"/>
        </w:rPr>
        <w:t>:</w:t>
      </w:r>
      <w:r w:rsidRPr="00C20AD5">
        <w:rPr>
          <w:kern w:val="20"/>
          <w:lang w:val="en-GB"/>
        </w:rPr>
        <w:t xml:space="preserve"> 853-860.</w:t>
      </w:r>
    </w:p>
    <w:p w:rsidR="00D07F17" w:rsidRPr="00C20AD5" w:rsidRDefault="00D07F17" w:rsidP="00FF16B4">
      <w:pPr>
        <w:spacing w:line="480" w:lineRule="auto"/>
        <w:jc w:val="both"/>
        <w:rPr>
          <w:kern w:val="20"/>
          <w:lang w:val="en-GB"/>
        </w:rPr>
      </w:pPr>
    </w:p>
    <w:p w:rsidR="00D07F17" w:rsidRPr="00C20AD5" w:rsidRDefault="00D07F17" w:rsidP="00FF16B4">
      <w:pPr>
        <w:spacing w:line="480" w:lineRule="auto"/>
        <w:jc w:val="both"/>
        <w:rPr>
          <w:kern w:val="20"/>
          <w:lang w:val="en-US"/>
        </w:rPr>
      </w:pPr>
      <w:r w:rsidRPr="00C20AD5">
        <w:rPr>
          <w:kern w:val="20"/>
          <w:lang w:val="en-GB"/>
        </w:rPr>
        <w:t>Einchenseer</w:t>
      </w:r>
      <w:r>
        <w:rPr>
          <w:kern w:val="20"/>
          <w:lang w:val="en-GB"/>
        </w:rPr>
        <w:t>,</w:t>
      </w:r>
      <w:r w:rsidRPr="00C20AD5">
        <w:rPr>
          <w:kern w:val="20"/>
          <w:lang w:val="en-GB"/>
        </w:rPr>
        <w:t xml:space="preserve"> C.</w:t>
      </w:r>
      <w:r>
        <w:rPr>
          <w:kern w:val="20"/>
          <w:lang w:val="en-GB"/>
        </w:rPr>
        <w:t>,</w:t>
      </w:r>
      <w:r w:rsidRPr="00C20AD5">
        <w:rPr>
          <w:kern w:val="20"/>
          <w:lang w:val="en-GB"/>
        </w:rPr>
        <w:t xml:space="preserve"> Altenbuchner</w:t>
      </w:r>
      <w:r>
        <w:rPr>
          <w:kern w:val="20"/>
          <w:lang w:val="en-GB"/>
        </w:rPr>
        <w:t xml:space="preserve">, </w:t>
      </w:r>
      <w:r w:rsidRPr="00C20AD5">
        <w:rPr>
          <w:kern w:val="20"/>
          <w:lang w:val="en-GB"/>
        </w:rPr>
        <w:t xml:space="preserve">B. 1994. The very large amplifiable element AUD2 from </w:t>
      </w:r>
      <w:r w:rsidRPr="00C20AD5">
        <w:rPr>
          <w:i/>
          <w:kern w:val="20"/>
          <w:lang w:val="en-GB"/>
        </w:rPr>
        <w:t>Streptomyces lividans</w:t>
      </w:r>
      <w:r w:rsidRPr="00C20AD5">
        <w:rPr>
          <w:kern w:val="20"/>
          <w:lang w:val="en-GB"/>
        </w:rPr>
        <w:t xml:space="preserve"> 66 has insertion sequence-like repeat at its ends. </w:t>
      </w:r>
      <w:r w:rsidRPr="00C20AD5">
        <w:rPr>
          <w:kern w:val="20"/>
          <w:lang w:val="en-US"/>
        </w:rPr>
        <w:t>J</w:t>
      </w:r>
      <w:r>
        <w:rPr>
          <w:kern w:val="20"/>
          <w:lang w:val="en-US"/>
        </w:rPr>
        <w:t>ournal of</w:t>
      </w:r>
      <w:r w:rsidRPr="00C20AD5">
        <w:rPr>
          <w:kern w:val="20"/>
          <w:lang w:val="en-US"/>
        </w:rPr>
        <w:t xml:space="preserve"> Bacteriol</w:t>
      </w:r>
      <w:r>
        <w:rPr>
          <w:kern w:val="20"/>
          <w:lang w:val="en-US"/>
        </w:rPr>
        <w:t>ogy</w:t>
      </w:r>
      <w:r w:rsidRPr="00C20AD5">
        <w:rPr>
          <w:kern w:val="20"/>
          <w:lang w:val="en-US"/>
        </w:rPr>
        <w:t xml:space="preserve"> 176</w:t>
      </w:r>
      <w:r>
        <w:rPr>
          <w:kern w:val="20"/>
          <w:lang w:val="en-US"/>
        </w:rPr>
        <w:t>:</w:t>
      </w:r>
      <w:r w:rsidRPr="00C20AD5">
        <w:rPr>
          <w:kern w:val="20"/>
          <w:lang w:val="en-US"/>
        </w:rPr>
        <w:t xml:space="preserve"> 7107-12.</w:t>
      </w:r>
    </w:p>
    <w:p w:rsidR="00D07F17" w:rsidRPr="00C20AD5" w:rsidRDefault="00D07F17" w:rsidP="00FF16B4">
      <w:pPr>
        <w:spacing w:line="480" w:lineRule="auto"/>
        <w:jc w:val="both"/>
        <w:rPr>
          <w:kern w:val="20"/>
          <w:lang w:val="en-US"/>
        </w:rPr>
      </w:pPr>
    </w:p>
    <w:p w:rsidR="00D07F17" w:rsidRPr="005360AA" w:rsidRDefault="00D07F17" w:rsidP="00FF16B4">
      <w:pPr>
        <w:spacing w:line="480" w:lineRule="auto"/>
        <w:jc w:val="both"/>
        <w:rPr>
          <w:kern w:val="20"/>
        </w:rPr>
      </w:pPr>
      <w:r w:rsidRPr="00C20AD5">
        <w:rPr>
          <w:kern w:val="20"/>
          <w:lang w:val="en-GB"/>
        </w:rPr>
        <w:t>Gauze</w:t>
      </w:r>
      <w:r>
        <w:rPr>
          <w:kern w:val="20"/>
          <w:lang w:val="en-GB"/>
        </w:rPr>
        <w:t>,</w:t>
      </w:r>
      <w:r w:rsidRPr="00C20AD5">
        <w:rPr>
          <w:kern w:val="20"/>
          <w:lang w:val="en-GB"/>
        </w:rPr>
        <w:t xml:space="preserve"> G.</w:t>
      </w:r>
      <w:r>
        <w:rPr>
          <w:kern w:val="20"/>
          <w:lang w:val="en-GB"/>
        </w:rPr>
        <w:t xml:space="preserve"> </w:t>
      </w:r>
      <w:r w:rsidRPr="00C20AD5">
        <w:rPr>
          <w:kern w:val="20"/>
          <w:lang w:val="en-GB"/>
        </w:rPr>
        <w:t xml:space="preserve">F. 1965. Problems in the classification of antagonist of Actinomycetes. </w:t>
      </w:r>
      <w:r w:rsidRPr="005360AA">
        <w:rPr>
          <w:kern w:val="20"/>
        </w:rPr>
        <w:t>La Habana</w:t>
      </w:r>
      <w:r>
        <w:rPr>
          <w:kern w:val="20"/>
        </w:rPr>
        <w:t>,</w:t>
      </w:r>
      <w:r w:rsidRPr="005360AA">
        <w:rPr>
          <w:kern w:val="20"/>
        </w:rPr>
        <w:t xml:space="preserve">  Cuba</w:t>
      </w:r>
      <w:r>
        <w:rPr>
          <w:kern w:val="20"/>
        </w:rPr>
        <w:t>:</w:t>
      </w:r>
      <w:r w:rsidRPr="005360AA">
        <w:rPr>
          <w:kern w:val="20"/>
        </w:rPr>
        <w:t xml:space="preserve"> Ed. Medriz-Mosco, p. 22.</w:t>
      </w:r>
    </w:p>
    <w:p w:rsidR="00D07F17" w:rsidRPr="005360AA" w:rsidRDefault="00D07F17" w:rsidP="00FF16B4">
      <w:pPr>
        <w:spacing w:line="480" w:lineRule="auto"/>
        <w:jc w:val="both"/>
        <w:rPr>
          <w:kern w:val="20"/>
        </w:rPr>
      </w:pPr>
    </w:p>
    <w:p w:rsidR="00D07F17" w:rsidRPr="00C20AD5" w:rsidRDefault="00D07F17" w:rsidP="00FF16B4">
      <w:pPr>
        <w:spacing w:line="480" w:lineRule="auto"/>
        <w:jc w:val="both"/>
        <w:rPr>
          <w:kern w:val="20"/>
          <w:lang w:val="en-US"/>
        </w:rPr>
      </w:pPr>
      <w:r w:rsidRPr="0090009A">
        <w:rPr>
          <w:lang w:val="en-US"/>
        </w:rPr>
        <w:t>Huddleston, J.</w:t>
      </w:r>
      <w:r w:rsidRPr="00753F10">
        <w:rPr>
          <w:lang w:val="en-US"/>
        </w:rPr>
        <w:t xml:space="preserve"> </w:t>
      </w:r>
      <w:r w:rsidRPr="0090009A">
        <w:rPr>
          <w:lang w:val="en-US"/>
        </w:rPr>
        <w:t>R., Zak</w:t>
      </w:r>
      <w:r>
        <w:rPr>
          <w:lang w:val="en-US"/>
        </w:rPr>
        <w:t>,</w:t>
      </w:r>
      <w:r w:rsidRPr="0090009A">
        <w:rPr>
          <w:lang w:val="en-US"/>
        </w:rPr>
        <w:t xml:space="preserve"> J.</w:t>
      </w:r>
      <w:r>
        <w:rPr>
          <w:lang w:val="en-US"/>
        </w:rPr>
        <w:t xml:space="preserve"> </w:t>
      </w:r>
      <w:r w:rsidRPr="0090009A">
        <w:rPr>
          <w:lang w:val="en-US"/>
        </w:rPr>
        <w:t>C., Jeter</w:t>
      </w:r>
      <w:r>
        <w:rPr>
          <w:lang w:val="en-US"/>
        </w:rPr>
        <w:t>,</w:t>
      </w:r>
      <w:r w:rsidRPr="0090009A">
        <w:rPr>
          <w:lang w:val="en-US"/>
        </w:rPr>
        <w:t xml:space="preserve"> R.</w:t>
      </w:r>
      <w:r>
        <w:rPr>
          <w:lang w:val="en-US"/>
        </w:rPr>
        <w:t xml:space="preserve"> </w:t>
      </w:r>
      <w:r w:rsidRPr="0090009A">
        <w:rPr>
          <w:lang w:val="en-US"/>
        </w:rPr>
        <w:t xml:space="preserve">M. 2006. </w:t>
      </w:r>
      <w:r w:rsidRPr="00C20AD5">
        <w:rPr>
          <w:lang w:val="en-US"/>
        </w:rPr>
        <w:t xml:space="preserve">Antimicrobial Susceptibilities of </w:t>
      </w:r>
      <w:r w:rsidRPr="00C20AD5">
        <w:rPr>
          <w:i/>
          <w:lang w:val="en-US"/>
        </w:rPr>
        <w:t>Aeromonas</w:t>
      </w:r>
      <w:r w:rsidRPr="00C20AD5">
        <w:rPr>
          <w:lang w:val="en-US"/>
        </w:rPr>
        <w:t xml:space="preserve"> spp. Isolated from Environmental Sources. </w:t>
      </w:r>
      <w:r w:rsidRPr="00C20AD5">
        <w:rPr>
          <w:rStyle w:val="Emphasis"/>
          <w:i w:val="0"/>
          <w:lang w:val="en-US"/>
        </w:rPr>
        <w:t>Appl</w:t>
      </w:r>
      <w:r>
        <w:rPr>
          <w:rStyle w:val="Emphasis"/>
          <w:i w:val="0"/>
          <w:lang w:val="en-US"/>
        </w:rPr>
        <w:t xml:space="preserve">ied and </w:t>
      </w:r>
      <w:r w:rsidRPr="00C20AD5">
        <w:rPr>
          <w:rStyle w:val="Emphasis"/>
          <w:i w:val="0"/>
          <w:lang w:val="en-US"/>
        </w:rPr>
        <w:t>Environ</w:t>
      </w:r>
      <w:r>
        <w:rPr>
          <w:rStyle w:val="Emphasis"/>
          <w:i w:val="0"/>
          <w:lang w:val="en-US"/>
        </w:rPr>
        <w:t>mental</w:t>
      </w:r>
      <w:r w:rsidRPr="00C20AD5">
        <w:rPr>
          <w:rStyle w:val="Emphasis"/>
          <w:i w:val="0"/>
          <w:lang w:val="en-US"/>
        </w:rPr>
        <w:t xml:space="preserve"> Microbiol</w:t>
      </w:r>
      <w:r>
        <w:rPr>
          <w:rStyle w:val="Emphasis"/>
          <w:i w:val="0"/>
          <w:lang w:val="en-US"/>
        </w:rPr>
        <w:t>ogy</w:t>
      </w:r>
      <w:r w:rsidRPr="00C20AD5">
        <w:rPr>
          <w:lang w:val="en-US"/>
        </w:rPr>
        <w:t xml:space="preserve"> 72</w:t>
      </w:r>
      <w:r>
        <w:rPr>
          <w:lang w:val="en-US"/>
        </w:rPr>
        <w:t>:</w:t>
      </w:r>
      <w:r w:rsidRPr="00C20AD5">
        <w:rPr>
          <w:lang w:val="en-US"/>
        </w:rPr>
        <w:t xml:space="preserve"> 7036-7042</w:t>
      </w:r>
      <w:r>
        <w:rPr>
          <w:lang w:val="en-US"/>
        </w:rPr>
        <w:t>.</w:t>
      </w:r>
    </w:p>
    <w:p w:rsidR="00D07F17" w:rsidRPr="00C20AD5" w:rsidRDefault="00D07F17" w:rsidP="00FF16B4">
      <w:pPr>
        <w:spacing w:line="480" w:lineRule="auto"/>
        <w:jc w:val="both"/>
        <w:rPr>
          <w:bCs/>
          <w:lang w:val="en-US" w:eastAsia="en-US"/>
        </w:rPr>
      </w:pPr>
    </w:p>
    <w:p w:rsidR="00D07F17" w:rsidRPr="00C20AD5" w:rsidRDefault="00D07F17" w:rsidP="007C5C43">
      <w:pPr>
        <w:spacing w:line="480" w:lineRule="auto"/>
        <w:jc w:val="both"/>
        <w:rPr>
          <w:lang w:val="en-US"/>
        </w:rPr>
      </w:pPr>
      <w:r w:rsidRPr="00C20AD5">
        <w:rPr>
          <w:lang w:val="en-US"/>
        </w:rPr>
        <w:t>Jayasinghe</w:t>
      </w:r>
      <w:r>
        <w:rPr>
          <w:lang w:val="en-US"/>
        </w:rPr>
        <w:t>,</w:t>
      </w:r>
      <w:r w:rsidRPr="00C20AD5">
        <w:rPr>
          <w:lang w:val="en-US"/>
        </w:rPr>
        <w:t xml:space="preserve"> D.</w:t>
      </w:r>
      <w:r>
        <w:rPr>
          <w:lang w:val="en-US"/>
        </w:rPr>
        <w:t xml:space="preserve"> </w:t>
      </w:r>
      <w:r w:rsidRPr="00C20AD5">
        <w:rPr>
          <w:lang w:val="en-US"/>
        </w:rPr>
        <w:t>B.</w:t>
      </w:r>
      <w:r>
        <w:rPr>
          <w:lang w:val="en-US"/>
        </w:rPr>
        <w:t xml:space="preserve"> </w:t>
      </w:r>
      <w:r w:rsidRPr="00C20AD5">
        <w:rPr>
          <w:lang w:val="en-US"/>
        </w:rPr>
        <w:t>A.</w:t>
      </w:r>
      <w:r>
        <w:rPr>
          <w:lang w:val="en-US"/>
        </w:rPr>
        <w:t xml:space="preserve"> </w:t>
      </w:r>
      <w:r w:rsidRPr="00C20AD5">
        <w:rPr>
          <w:lang w:val="en-US"/>
        </w:rPr>
        <w:t>T.</w:t>
      </w:r>
      <w:r>
        <w:rPr>
          <w:lang w:val="en-US"/>
        </w:rPr>
        <w:t>,</w:t>
      </w:r>
      <w:r w:rsidRPr="00C20AD5">
        <w:rPr>
          <w:lang w:val="en-US"/>
        </w:rPr>
        <w:t xml:space="preserve"> Parkinson</w:t>
      </w:r>
      <w:r>
        <w:rPr>
          <w:lang w:val="en-US"/>
        </w:rPr>
        <w:t xml:space="preserve">, </w:t>
      </w:r>
      <w:r w:rsidRPr="00C20AD5">
        <w:rPr>
          <w:lang w:val="en-US"/>
        </w:rPr>
        <w:t xml:space="preserve">D. 2008. </w:t>
      </w:r>
      <w:r w:rsidRPr="00C20AD5">
        <w:rPr>
          <w:i/>
          <w:lang w:val="en-US"/>
        </w:rPr>
        <w:t>Actinomycetes</w:t>
      </w:r>
      <w:r w:rsidRPr="00C20AD5">
        <w:rPr>
          <w:lang w:val="en-US"/>
        </w:rPr>
        <w:t xml:space="preserve"> as antagonists of litter decomposer fungi. Appl</w:t>
      </w:r>
      <w:r>
        <w:rPr>
          <w:lang w:val="en-US"/>
        </w:rPr>
        <w:t>ied and S</w:t>
      </w:r>
      <w:r w:rsidRPr="00C20AD5">
        <w:rPr>
          <w:lang w:val="en-US"/>
        </w:rPr>
        <w:t xml:space="preserve">oil </w:t>
      </w:r>
      <w:r>
        <w:rPr>
          <w:lang w:val="en-US"/>
        </w:rPr>
        <w:t>E</w:t>
      </w:r>
      <w:r w:rsidRPr="00C20AD5">
        <w:rPr>
          <w:lang w:val="en-US"/>
        </w:rPr>
        <w:t>col</w:t>
      </w:r>
      <w:r>
        <w:rPr>
          <w:lang w:val="en-US"/>
        </w:rPr>
        <w:t>ogy</w:t>
      </w:r>
      <w:r w:rsidRPr="00C20AD5">
        <w:rPr>
          <w:lang w:val="en-US"/>
        </w:rPr>
        <w:t xml:space="preserve"> 38</w:t>
      </w:r>
      <w:r>
        <w:rPr>
          <w:lang w:val="en-US"/>
        </w:rPr>
        <w:t>:</w:t>
      </w:r>
      <w:r w:rsidRPr="00C20AD5">
        <w:rPr>
          <w:lang w:val="en-US"/>
        </w:rPr>
        <w:t xml:space="preserve"> 109-118. </w:t>
      </w:r>
    </w:p>
    <w:p w:rsidR="00D07F17" w:rsidRPr="00C20AD5" w:rsidRDefault="00D07F17" w:rsidP="00FF16B4">
      <w:pPr>
        <w:spacing w:line="480" w:lineRule="auto"/>
        <w:jc w:val="both"/>
        <w:rPr>
          <w:bCs/>
          <w:lang w:val="en-US" w:eastAsia="en-US"/>
        </w:rPr>
      </w:pPr>
    </w:p>
    <w:p w:rsidR="00D07F17" w:rsidRPr="00C20AD5" w:rsidRDefault="00D07F17" w:rsidP="00FF16B4">
      <w:pPr>
        <w:spacing w:line="480" w:lineRule="auto"/>
        <w:jc w:val="both"/>
        <w:rPr>
          <w:kern w:val="20"/>
          <w:lang w:val="en-GB"/>
        </w:rPr>
      </w:pPr>
      <w:r w:rsidRPr="00C20AD5">
        <w:rPr>
          <w:bCs/>
          <w:lang w:val="en-US" w:eastAsia="en-US"/>
        </w:rPr>
        <w:t>Kieser</w:t>
      </w:r>
      <w:r>
        <w:rPr>
          <w:bCs/>
          <w:lang w:val="en-US" w:eastAsia="en-US"/>
        </w:rPr>
        <w:t>,</w:t>
      </w:r>
      <w:r w:rsidRPr="00C20AD5">
        <w:rPr>
          <w:bCs/>
          <w:lang w:val="en-US" w:eastAsia="en-US"/>
        </w:rPr>
        <w:t xml:space="preserve"> T., Bibb</w:t>
      </w:r>
      <w:r>
        <w:rPr>
          <w:bCs/>
          <w:lang w:val="en-US" w:eastAsia="en-US"/>
        </w:rPr>
        <w:t xml:space="preserve">, </w:t>
      </w:r>
      <w:r w:rsidRPr="00C20AD5">
        <w:rPr>
          <w:bCs/>
          <w:lang w:val="en-US" w:eastAsia="en-US"/>
        </w:rPr>
        <w:t>M.</w:t>
      </w:r>
      <w:r>
        <w:rPr>
          <w:bCs/>
          <w:lang w:val="en-US" w:eastAsia="en-US"/>
        </w:rPr>
        <w:t xml:space="preserve"> </w:t>
      </w:r>
      <w:r w:rsidRPr="00C20AD5">
        <w:rPr>
          <w:bCs/>
          <w:lang w:val="en-US" w:eastAsia="en-US"/>
        </w:rPr>
        <w:t>J., Buttner</w:t>
      </w:r>
      <w:r>
        <w:rPr>
          <w:bCs/>
          <w:lang w:val="en-US" w:eastAsia="en-US"/>
        </w:rPr>
        <w:t xml:space="preserve">, </w:t>
      </w:r>
      <w:r w:rsidRPr="00C20AD5">
        <w:rPr>
          <w:bCs/>
          <w:lang w:val="en-US" w:eastAsia="en-US"/>
        </w:rPr>
        <w:t>M.</w:t>
      </w:r>
      <w:r>
        <w:rPr>
          <w:bCs/>
          <w:lang w:val="en-US" w:eastAsia="en-US"/>
        </w:rPr>
        <w:t xml:space="preserve"> </w:t>
      </w:r>
      <w:r w:rsidRPr="00C20AD5">
        <w:rPr>
          <w:bCs/>
          <w:lang w:val="en-US" w:eastAsia="en-US"/>
        </w:rPr>
        <w:t>J., Chater</w:t>
      </w:r>
      <w:r>
        <w:rPr>
          <w:bCs/>
          <w:lang w:val="en-US" w:eastAsia="en-US"/>
        </w:rPr>
        <w:t xml:space="preserve">, </w:t>
      </w:r>
      <w:r w:rsidRPr="00C20AD5">
        <w:rPr>
          <w:bCs/>
          <w:lang w:val="en-US" w:eastAsia="en-US"/>
        </w:rPr>
        <w:t>K.</w:t>
      </w:r>
      <w:r>
        <w:rPr>
          <w:bCs/>
          <w:lang w:val="en-US" w:eastAsia="en-US"/>
        </w:rPr>
        <w:t xml:space="preserve"> </w:t>
      </w:r>
      <w:r w:rsidRPr="00C20AD5">
        <w:rPr>
          <w:bCs/>
          <w:lang w:val="en-US" w:eastAsia="en-US"/>
        </w:rPr>
        <w:t>F., Hopwood</w:t>
      </w:r>
      <w:r>
        <w:rPr>
          <w:bCs/>
          <w:lang w:val="en-US" w:eastAsia="en-US"/>
        </w:rPr>
        <w:t xml:space="preserve">, </w:t>
      </w:r>
      <w:r w:rsidRPr="00C20AD5">
        <w:rPr>
          <w:bCs/>
          <w:lang w:val="en-US" w:eastAsia="en-US"/>
        </w:rPr>
        <w:t>D.</w:t>
      </w:r>
      <w:r>
        <w:rPr>
          <w:bCs/>
          <w:lang w:val="en-US" w:eastAsia="en-US"/>
        </w:rPr>
        <w:t xml:space="preserve"> </w:t>
      </w:r>
      <w:r w:rsidRPr="00C20AD5">
        <w:rPr>
          <w:bCs/>
          <w:lang w:val="en-US" w:eastAsia="en-US"/>
        </w:rPr>
        <w:t>A.</w:t>
      </w:r>
      <w:r w:rsidRPr="00C20AD5">
        <w:rPr>
          <w:lang w:val="en-US" w:eastAsia="en-US"/>
        </w:rPr>
        <w:t xml:space="preserve"> 2000. Practical </w:t>
      </w:r>
      <w:r w:rsidRPr="00C20AD5">
        <w:rPr>
          <w:i/>
          <w:iCs/>
          <w:lang w:val="en-US" w:eastAsia="en-US"/>
        </w:rPr>
        <w:t>Streptomyces</w:t>
      </w:r>
      <w:r w:rsidRPr="00C20AD5">
        <w:rPr>
          <w:lang w:val="en-US" w:eastAsia="en-US"/>
        </w:rPr>
        <w:t xml:space="preserve"> genetics. United Kingdom</w:t>
      </w:r>
      <w:r>
        <w:rPr>
          <w:lang w:val="en-US" w:eastAsia="en-US"/>
        </w:rPr>
        <w:t xml:space="preserve">: </w:t>
      </w:r>
      <w:r w:rsidRPr="00C20AD5">
        <w:rPr>
          <w:lang w:val="en-US" w:eastAsia="en-US"/>
        </w:rPr>
        <w:t>John Innes Foundation, Norwich</w:t>
      </w:r>
      <w:r>
        <w:rPr>
          <w:lang w:val="en-US" w:eastAsia="en-US"/>
        </w:rPr>
        <w:t>.</w:t>
      </w:r>
      <w:r w:rsidRPr="00C20AD5">
        <w:rPr>
          <w:lang w:val="en-US" w:eastAsia="en-US"/>
        </w:rPr>
        <w:t xml:space="preserve"> </w:t>
      </w:r>
      <w:r>
        <w:rPr>
          <w:lang w:val="en-US" w:eastAsia="en-US"/>
        </w:rPr>
        <w:t xml:space="preserve">pp. </w:t>
      </w:r>
      <w:r w:rsidRPr="00C20AD5">
        <w:rPr>
          <w:kern w:val="20"/>
          <w:lang w:val="en-GB"/>
        </w:rPr>
        <w:t>161-211</w:t>
      </w:r>
      <w:r>
        <w:rPr>
          <w:kern w:val="20"/>
          <w:lang w:val="en-GB"/>
        </w:rPr>
        <w:t>.</w:t>
      </w:r>
    </w:p>
    <w:p w:rsidR="00D07F17" w:rsidRPr="00C20AD5" w:rsidRDefault="00D07F17" w:rsidP="00FF16B4">
      <w:pPr>
        <w:spacing w:line="480" w:lineRule="auto"/>
        <w:jc w:val="both"/>
        <w:rPr>
          <w:kern w:val="20"/>
          <w:lang w:val="en-GB"/>
        </w:rPr>
      </w:pPr>
    </w:p>
    <w:p w:rsidR="00D07F17" w:rsidRPr="00C20AD5" w:rsidRDefault="00D07F17" w:rsidP="00FF16B4">
      <w:pPr>
        <w:spacing w:line="480" w:lineRule="auto"/>
        <w:jc w:val="both"/>
        <w:rPr>
          <w:kern w:val="20"/>
          <w:lang w:val="fr-FR"/>
        </w:rPr>
      </w:pPr>
      <w:r w:rsidRPr="00C20AD5">
        <w:rPr>
          <w:kern w:val="20"/>
          <w:lang w:val="fr-FR"/>
        </w:rPr>
        <w:t>Meinhardt</w:t>
      </w:r>
      <w:r>
        <w:rPr>
          <w:kern w:val="20"/>
          <w:lang w:val="fr-FR"/>
        </w:rPr>
        <w:t>,</w:t>
      </w:r>
      <w:r w:rsidRPr="00C20AD5">
        <w:rPr>
          <w:kern w:val="20"/>
          <w:lang w:val="fr-FR"/>
        </w:rPr>
        <w:t xml:space="preserve"> F., Schaffrath</w:t>
      </w:r>
      <w:r>
        <w:rPr>
          <w:kern w:val="20"/>
          <w:lang w:val="fr-FR"/>
        </w:rPr>
        <w:t xml:space="preserve">, </w:t>
      </w:r>
      <w:r w:rsidRPr="00C20AD5">
        <w:rPr>
          <w:kern w:val="20"/>
          <w:lang w:val="fr-FR"/>
        </w:rPr>
        <w:t>R., Larsen</w:t>
      </w:r>
      <w:r>
        <w:rPr>
          <w:kern w:val="20"/>
          <w:lang w:val="fr-FR"/>
        </w:rPr>
        <w:t xml:space="preserve">, </w:t>
      </w:r>
      <w:r w:rsidRPr="00C20AD5">
        <w:rPr>
          <w:kern w:val="20"/>
          <w:lang w:val="fr-FR"/>
        </w:rPr>
        <w:t>M. 1997. Microbial linear plasmids. Appl</w:t>
      </w:r>
      <w:r>
        <w:rPr>
          <w:kern w:val="20"/>
          <w:lang w:val="fr-FR"/>
        </w:rPr>
        <w:t xml:space="preserve">ied </w:t>
      </w:r>
      <w:r w:rsidRPr="00C20AD5">
        <w:rPr>
          <w:kern w:val="20"/>
          <w:lang w:val="fr-FR"/>
        </w:rPr>
        <w:t>Microbiol</w:t>
      </w:r>
      <w:r>
        <w:rPr>
          <w:kern w:val="20"/>
          <w:lang w:val="fr-FR"/>
        </w:rPr>
        <w:t>ogy and</w:t>
      </w:r>
      <w:r w:rsidRPr="00C20AD5">
        <w:rPr>
          <w:kern w:val="20"/>
          <w:lang w:val="fr-FR"/>
        </w:rPr>
        <w:t xml:space="preserve"> Biotechnol</w:t>
      </w:r>
      <w:r>
        <w:rPr>
          <w:kern w:val="20"/>
          <w:lang w:val="fr-FR"/>
        </w:rPr>
        <w:t>ogy</w:t>
      </w:r>
      <w:r w:rsidRPr="00C20AD5">
        <w:rPr>
          <w:kern w:val="20"/>
          <w:lang w:val="fr-FR"/>
        </w:rPr>
        <w:t xml:space="preserve"> 47</w:t>
      </w:r>
      <w:r>
        <w:rPr>
          <w:kern w:val="20"/>
          <w:lang w:val="fr-FR"/>
        </w:rPr>
        <w:t>:</w:t>
      </w:r>
      <w:r w:rsidRPr="00C20AD5">
        <w:rPr>
          <w:kern w:val="20"/>
          <w:lang w:val="fr-FR"/>
        </w:rPr>
        <w:t xml:space="preserve"> 329-336.</w:t>
      </w:r>
    </w:p>
    <w:p w:rsidR="00D07F17" w:rsidRPr="00C20AD5" w:rsidRDefault="00D07F17" w:rsidP="00FF16B4">
      <w:pPr>
        <w:spacing w:line="480" w:lineRule="auto"/>
        <w:jc w:val="both"/>
        <w:rPr>
          <w:kern w:val="20"/>
          <w:lang w:val="fr-FR"/>
        </w:rPr>
      </w:pPr>
    </w:p>
    <w:p w:rsidR="00D07F17" w:rsidRPr="00C20AD5" w:rsidRDefault="00D07F17" w:rsidP="00FF16B4">
      <w:pPr>
        <w:spacing w:line="480" w:lineRule="auto"/>
        <w:jc w:val="both"/>
        <w:rPr>
          <w:kern w:val="20"/>
          <w:lang w:val="en-US"/>
        </w:rPr>
      </w:pPr>
      <w:r w:rsidRPr="00C20AD5">
        <w:rPr>
          <w:kern w:val="20"/>
          <w:lang w:val="fr-FR"/>
        </w:rPr>
        <w:t>Metsa-Ketela, M., Salo</w:t>
      </w:r>
      <w:r>
        <w:rPr>
          <w:kern w:val="20"/>
          <w:lang w:val="fr-FR"/>
        </w:rPr>
        <w:t xml:space="preserve">, </w:t>
      </w:r>
      <w:r w:rsidRPr="00C20AD5">
        <w:rPr>
          <w:kern w:val="20"/>
          <w:lang w:val="fr-FR"/>
        </w:rPr>
        <w:t>V., Halo</w:t>
      </w:r>
      <w:r>
        <w:rPr>
          <w:kern w:val="20"/>
          <w:lang w:val="fr-FR"/>
        </w:rPr>
        <w:t xml:space="preserve">, </w:t>
      </w:r>
      <w:r w:rsidRPr="00C20AD5">
        <w:rPr>
          <w:kern w:val="20"/>
          <w:lang w:val="fr-FR"/>
        </w:rPr>
        <w:t>L., Hautala</w:t>
      </w:r>
      <w:r>
        <w:rPr>
          <w:kern w:val="20"/>
          <w:lang w:val="fr-FR"/>
        </w:rPr>
        <w:t xml:space="preserve">, </w:t>
      </w:r>
      <w:r w:rsidRPr="00C20AD5">
        <w:rPr>
          <w:kern w:val="20"/>
          <w:lang w:val="fr-FR"/>
        </w:rPr>
        <w:t>J., Hakala</w:t>
      </w:r>
      <w:r>
        <w:rPr>
          <w:kern w:val="20"/>
          <w:lang w:val="fr-FR"/>
        </w:rPr>
        <w:t xml:space="preserve">, </w:t>
      </w:r>
      <w:r w:rsidRPr="00C20AD5">
        <w:rPr>
          <w:kern w:val="20"/>
          <w:lang w:val="fr-FR"/>
        </w:rPr>
        <w:t>J., Mantsala</w:t>
      </w:r>
      <w:r>
        <w:rPr>
          <w:kern w:val="20"/>
          <w:lang w:val="fr-FR"/>
        </w:rPr>
        <w:t>,</w:t>
      </w:r>
      <w:r w:rsidRPr="00C20AD5">
        <w:rPr>
          <w:kern w:val="20"/>
          <w:lang w:val="fr-FR"/>
        </w:rPr>
        <w:t xml:space="preserve"> P.</w:t>
      </w:r>
      <w:r>
        <w:rPr>
          <w:kern w:val="20"/>
          <w:lang w:val="fr-FR"/>
        </w:rPr>
        <w:t>,</w:t>
      </w:r>
      <w:r w:rsidRPr="00C20AD5">
        <w:rPr>
          <w:kern w:val="20"/>
          <w:lang w:val="fr-FR"/>
        </w:rPr>
        <w:t xml:space="preserve"> Ylihonko</w:t>
      </w:r>
      <w:r>
        <w:rPr>
          <w:kern w:val="20"/>
          <w:lang w:val="fr-FR"/>
        </w:rPr>
        <w:t xml:space="preserve">, </w:t>
      </w:r>
      <w:r w:rsidRPr="00C20AD5">
        <w:rPr>
          <w:kern w:val="20"/>
          <w:lang w:val="fr-FR"/>
        </w:rPr>
        <w:t xml:space="preserve">K. 1999. </w:t>
      </w:r>
      <w:r w:rsidRPr="000A1406">
        <w:rPr>
          <w:kern w:val="20"/>
          <w:lang w:val="fr-FR"/>
        </w:rPr>
        <w:t>An efficient approac</w:t>
      </w:r>
      <w:r w:rsidRPr="00C20AD5">
        <w:rPr>
          <w:kern w:val="20"/>
          <w:lang w:val="en-US"/>
        </w:rPr>
        <w:t xml:space="preserve">h for screening minimal PKS genes from </w:t>
      </w:r>
      <w:r w:rsidRPr="00C20AD5">
        <w:rPr>
          <w:i/>
          <w:kern w:val="20"/>
          <w:lang w:val="en-US"/>
        </w:rPr>
        <w:t>Streptomyces</w:t>
      </w:r>
      <w:r>
        <w:rPr>
          <w:kern w:val="20"/>
          <w:lang w:val="en-US"/>
        </w:rPr>
        <w:t>. FEMS Microbiology</w:t>
      </w:r>
      <w:r w:rsidRPr="00C20AD5">
        <w:rPr>
          <w:kern w:val="20"/>
          <w:lang w:val="en-US"/>
        </w:rPr>
        <w:t xml:space="preserve"> Lett</w:t>
      </w:r>
      <w:r>
        <w:rPr>
          <w:kern w:val="20"/>
          <w:lang w:val="en-US"/>
        </w:rPr>
        <w:t>ers</w:t>
      </w:r>
      <w:r w:rsidRPr="00C20AD5">
        <w:rPr>
          <w:kern w:val="20"/>
          <w:lang w:val="en-US"/>
        </w:rPr>
        <w:t xml:space="preserve"> 180</w:t>
      </w:r>
      <w:r>
        <w:rPr>
          <w:kern w:val="20"/>
          <w:lang w:val="en-US"/>
        </w:rPr>
        <w:t>:</w:t>
      </w:r>
      <w:r w:rsidRPr="00C20AD5">
        <w:rPr>
          <w:kern w:val="20"/>
          <w:lang w:val="en-US"/>
        </w:rPr>
        <w:t xml:space="preserve"> 1-6.</w:t>
      </w:r>
    </w:p>
    <w:p w:rsidR="00D07F17" w:rsidRPr="00C20AD5" w:rsidRDefault="00D07F17" w:rsidP="00FF16B4">
      <w:pPr>
        <w:spacing w:line="480" w:lineRule="auto"/>
        <w:jc w:val="both"/>
        <w:rPr>
          <w:kern w:val="20"/>
          <w:lang w:val="en-US"/>
        </w:rPr>
      </w:pPr>
    </w:p>
    <w:p w:rsidR="00D07F17" w:rsidRPr="00D54DB7" w:rsidRDefault="00D07F17" w:rsidP="00FA378A">
      <w:pPr>
        <w:autoSpaceDE w:val="0"/>
        <w:autoSpaceDN w:val="0"/>
        <w:adjustRightInd w:val="0"/>
        <w:spacing w:line="480" w:lineRule="auto"/>
        <w:jc w:val="both"/>
        <w:rPr>
          <w:kern w:val="20"/>
          <w:lang w:val="en-US"/>
        </w:rPr>
      </w:pPr>
      <w:r w:rsidRPr="00753F10">
        <w:rPr>
          <w:lang w:val="es-CO" w:eastAsia="es-CO"/>
        </w:rPr>
        <w:t>Mochizuki, S., Hiratsu, K., Suwa</w:t>
      </w:r>
      <w:r>
        <w:rPr>
          <w:lang w:val="es-CO" w:eastAsia="es-CO"/>
        </w:rPr>
        <w:t>,</w:t>
      </w:r>
      <w:r w:rsidRPr="00753F10">
        <w:rPr>
          <w:lang w:val="es-CO" w:eastAsia="es-CO"/>
        </w:rPr>
        <w:t xml:space="preserve"> M., Ishii</w:t>
      </w:r>
      <w:r>
        <w:rPr>
          <w:lang w:val="es-CO" w:eastAsia="es-CO"/>
        </w:rPr>
        <w:t>,</w:t>
      </w:r>
      <w:r w:rsidRPr="00753F10">
        <w:rPr>
          <w:lang w:val="es-CO" w:eastAsia="es-CO"/>
        </w:rPr>
        <w:t xml:space="preserve"> T., Sugino</w:t>
      </w:r>
      <w:r>
        <w:rPr>
          <w:lang w:val="es-CO" w:eastAsia="es-CO"/>
        </w:rPr>
        <w:t>,</w:t>
      </w:r>
      <w:r w:rsidRPr="00753F10">
        <w:rPr>
          <w:lang w:val="es-CO" w:eastAsia="es-CO"/>
        </w:rPr>
        <w:t xml:space="preserve"> F., Yamada</w:t>
      </w:r>
      <w:r>
        <w:rPr>
          <w:lang w:val="es-CO" w:eastAsia="es-CO"/>
        </w:rPr>
        <w:t>,</w:t>
      </w:r>
      <w:r w:rsidRPr="00753F10">
        <w:rPr>
          <w:lang w:val="es-CO" w:eastAsia="es-CO"/>
        </w:rPr>
        <w:t xml:space="preserve"> K., Kinashi</w:t>
      </w:r>
      <w:r>
        <w:rPr>
          <w:lang w:val="es-CO" w:eastAsia="es-CO"/>
        </w:rPr>
        <w:t>,</w:t>
      </w:r>
      <w:r w:rsidRPr="00753F10">
        <w:rPr>
          <w:lang w:val="es-CO" w:eastAsia="es-CO"/>
        </w:rPr>
        <w:t xml:space="preserve"> H. 2003. </w:t>
      </w:r>
      <w:r w:rsidRPr="00C20AD5">
        <w:rPr>
          <w:lang w:val="en-US" w:eastAsia="es-CO"/>
        </w:rPr>
        <w:t xml:space="preserve">The large linear plasmid pSLA2-L of </w:t>
      </w:r>
      <w:r w:rsidRPr="000A1406">
        <w:rPr>
          <w:i/>
          <w:lang w:val="en-US" w:eastAsia="es-CO"/>
        </w:rPr>
        <w:t>Streptomyces rochei</w:t>
      </w:r>
      <w:r w:rsidRPr="00C20AD5">
        <w:rPr>
          <w:lang w:val="en-US" w:eastAsia="es-CO"/>
        </w:rPr>
        <w:t xml:space="preserve"> has an unusually condensed gene organization for secondary metabolism. </w:t>
      </w:r>
      <w:r w:rsidRPr="00D54DB7">
        <w:rPr>
          <w:lang w:val="en-US" w:eastAsia="es-CO"/>
        </w:rPr>
        <w:t>Molecular Microbiology 48: 1501-1510.</w:t>
      </w:r>
    </w:p>
    <w:p w:rsidR="00D07F17" w:rsidRPr="00D54DB7" w:rsidRDefault="00D07F17" w:rsidP="00FF16B4">
      <w:pPr>
        <w:spacing w:line="480" w:lineRule="auto"/>
        <w:jc w:val="both"/>
        <w:rPr>
          <w:kern w:val="20"/>
          <w:lang w:val="en-US"/>
        </w:rPr>
      </w:pPr>
    </w:p>
    <w:p w:rsidR="00D07F17" w:rsidRPr="00C20AD5" w:rsidRDefault="00D07F17" w:rsidP="00FF16B4">
      <w:pPr>
        <w:spacing w:line="480" w:lineRule="auto"/>
        <w:jc w:val="both"/>
        <w:rPr>
          <w:kern w:val="20"/>
          <w:lang w:val="en-US"/>
        </w:rPr>
      </w:pPr>
      <w:r w:rsidRPr="00D54DB7">
        <w:rPr>
          <w:kern w:val="20"/>
          <w:lang w:val="en-US"/>
        </w:rPr>
        <w:t>Nakahara</w:t>
      </w:r>
      <w:r>
        <w:rPr>
          <w:kern w:val="20"/>
          <w:lang w:val="en-US"/>
        </w:rPr>
        <w:t>,</w:t>
      </w:r>
      <w:r w:rsidRPr="00D54DB7">
        <w:rPr>
          <w:kern w:val="20"/>
          <w:lang w:val="en-US"/>
        </w:rPr>
        <w:t xml:space="preserve"> H., Schottel</w:t>
      </w:r>
      <w:r>
        <w:rPr>
          <w:kern w:val="20"/>
          <w:lang w:val="en-US"/>
        </w:rPr>
        <w:t>,</w:t>
      </w:r>
      <w:r w:rsidRPr="00D54DB7">
        <w:rPr>
          <w:kern w:val="20"/>
          <w:lang w:val="en-US"/>
        </w:rPr>
        <w:t xml:space="preserve"> J., Yamada</w:t>
      </w:r>
      <w:r>
        <w:rPr>
          <w:kern w:val="20"/>
          <w:lang w:val="en-US"/>
        </w:rPr>
        <w:t>,</w:t>
      </w:r>
      <w:r w:rsidRPr="00D54DB7">
        <w:rPr>
          <w:kern w:val="20"/>
          <w:lang w:val="en-US"/>
        </w:rPr>
        <w:t xml:space="preserve"> T., Mikakawa</w:t>
      </w:r>
      <w:r>
        <w:rPr>
          <w:kern w:val="20"/>
          <w:lang w:val="en-US"/>
        </w:rPr>
        <w:t>,</w:t>
      </w:r>
      <w:r w:rsidRPr="00D54DB7">
        <w:rPr>
          <w:kern w:val="20"/>
          <w:lang w:val="en-US"/>
        </w:rPr>
        <w:t xml:space="preserve"> Y., Asakawa</w:t>
      </w:r>
      <w:r>
        <w:rPr>
          <w:kern w:val="20"/>
          <w:lang w:val="en-US"/>
        </w:rPr>
        <w:t>,</w:t>
      </w:r>
      <w:r w:rsidRPr="00D54DB7">
        <w:rPr>
          <w:kern w:val="20"/>
          <w:lang w:val="en-US"/>
        </w:rPr>
        <w:t xml:space="preserve"> M., Harville</w:t>
      </w:r>
      <w:r>
        <w:rPr>
          <w:kern w:val="20"/>
          <w:lang w:val="en-US"/>
        </w:rPr>
        <w:t>,</w:t>
      </w:r>
      <w:r w:rsidRPr="00D54DB7">
        <w:rPr>
          <w:kern w:val="20"/>
          <w:lang w:val="en-US"/>
        </w:rPr>
        <w:t xml:space="preserve"> J., Silver</w:t>
      </w:r>
      <w:r>
        <w:rPr>
          <w:kern w:val="20"/>
          <w:lang w:val="en-US"/>
        </w:rPr>
        <w:t>,</w:t>
      </w:r>
      <w:r w:rsidRPr="00D54DB7">
        <w:rPr>
          <w:kern w:val="20"/>
          <w:lang w:val="en-US"/>
        </w:rPr>
        <w:t xml:space="preserve"> S. 1985. </w:t>
      </w:r>
      <w:r w:rsidRPr="00C20AD5">
        <w:rPr>
          <w:kern w:val="20"/>
          <w:lang w:val="en-US"/>
        </w:rPr>
        <w:t xml:space="preserve">Mercuric reductase enzymes from </w:t>
      </w:r>
      <w:r w:rsidRPr="00C20AD5">
        <w:rPr>
          <w:i/>
          <w:kern w:val="20"/>
          <w:lang w:val="en-US"/>
        </w:rPr>
        <w:t>Streptomyces</w:t>
      </w:r>
      <w:r w:rsidRPr="00C20AD5">
        <w:rPr>
          <w:kern w:val="20"/>
          <w:lang w:val="en-US"/>
        </w:rPr>
        <w:t xml:space="preserve"> species and group B </w:t>
      </w:r>
      <w:r w:rsidRPr="00C20AD5">
        <w:rPr>
          <w:i/>
          <w:kern w:val="20"/>
          <w:lang w:val="en-US"/>
        </w:rPr>
        <w:t>Streptococcus</w:t>
      </w:r>
      <w:r w:rsidRPr="00C20AD5">
        <w:rPr>
          <w:kern w:val="20"/>
          <w:lang w:val="en-US"/>
        </w:rPr>
        <w:t>. J</w:t>
      </w:r>
      <w:r>
        <w:rPr>
          <w:kern w:val="20"/>
          <w:lang w:val="en-US"/>
        </w:rPr>
        <w:t>ournal of</w:t>
      </w:r>
      <w:r w:rsidRPr="00C20AD5">
        <w:rPr>
          <w:kern w:val="20"/>
          <w:lang w:val="en-US"/>
        </w:rPr>
        <w:t xml:space="preserve"> Gen</w:t>
      </w:r>
      <w:r>
        <w:rPr>
          <w:kern w:val="20"/>
          <w:lang w:val="en-US"/>
        </w:rPr>
        <w:t>eral</w:t>
      </w:r>
      <w:r w:rsidRPr="00C20AD5">
        <w:rPr>
          <w:kern w:val="20"/>
          <w:lang w:val="en-US"/>
        </w:rPr>
        <w:t xml:space="preserve"> Microbiol</w:t>
      </w:r>
      <w:r>
        <w:rPr>
          <w:kern w:val="20"/>
          <w:lang w:val="en-US"/>
        </w:rPr>
        <w:t>ogy</w:t>
      </w:r>
      <w:r w:rsidRPr="00C20AD5">
        <w:rPr>
          <w:kern w:val="20"/>
          <w:lang w:val="en-US"/>
        </w:rPr>
        <w:t xml:space="preserve"> 132</w:t>
      </w:r>
      <w:r>
        <w:rPr>
          <w:kern w:val="20"/>
          <w:lang w:val="en-US"/>
        </w:rPr>
        <w:t>:</w:t>
      </w:r>
      <w:r w:rsidRPr="00C20AD5">
        <w:rPr>
          <w:kern w:val="20"/>
          <w:lang w:val="en-US"/>
        </w:rPr>
        <w:t xml:space="preserve"> 1053-1059.</w:t>
      </w:r>
    </w:p>
    <w:p w:rsidR="00D07F17" w:rsidRPr="00C20AD5" w:rsidRDefault="00D07F17" w:rsidP="00FF16B4">
      <w:pPr>
        <w:spacing w:line="480" w:lineRule="auto"/>
        <w:jc w:val="both"/>
        <w:rPr>
          <w:kern w:val="20"/>
          <w:lang w:val="en-US"/>
        </w:rPr>
      </w:pPr>
    </w:p>
    <w:p w:rsidR="00D07F17" w:rsidRPr="00C20AD5" w:rsidRDefault="00D07F17" w:rsidP="00FF16B4">
      <w:pPr>
        <w:spacing w:line="480" w:lineRule="auto"/>
        <w:jc w:val="both"/>
        <w:rPr>
          <w:kern w:val="20"/>
          <w:lang w:val="en-US"/>
        </w:rPr>
      </w:pPr>
      <w:r w:rsidRPr="00C20AD5">
        <w:rPr>
          <w:lang w:val="en-US" w:eastAsia="en-US"/>
        </w:rPr>
        <w:t>Osborn</w:t>
      </w:r>
      <w:r>
        <w:rPr>
          <w:lang w:val="en-US" w:eastAsia="en-US"/>
        </w:rPr>
        <w:t>,</w:t>
      </w:r>
      <w:r w:rsidRPr="00C20AD5">
        <w:rPr>
          <w:lang w:val="en-US" w:eastAsia="en-US"/>
        </w:rPr>
        <w:t xml:space="preserve"> A.</w:t>
      </w:r>
      <w:r>
        <w:rPr>
          <w:lang w:val="en-US" w:eastAsia="en-US"/>
        </w:rPr>
        <w:t xml:space="preserve"> </w:t>
      </w:r>
      <w:r w:rsidRPr="00C20AD5">
        <w:rPr>
          <w:lang w:val="en-US" w:eastAsia="en-US"/>
        </w:rPr>
        <w:t>M., Bruce</w:t>
      </w:r>
      <w:r>
        <w:rPr>
          <w:lang w:val="en-US" w:eastAsia="en-US"/>
        </w:rPr>
        <w:t xml:space="preserve">, </w:t>
      </w:r>
      <w:r w:rsidRPr="00C20AD5">
        <w:rPr>
          <w:lang w:val="en-US" w:eastAsia="en-US"/>
        </w:rPr>
        <w:t>K.</w:t>
      </w:r>
      <w:r>
        <w:rPr>
          <w:lang w:val="en-US" w:eastAsia="en-US"/>
        </w:rPr>
        <w:t xml:space="preserve"> </w:t>
      </w:r>
      <w:r w:rsidRPr="00C20AD5">
        <w:rPr>
          <w:lang w:val="en-US" w:eastAsia="en-US"/>
        </w:rPr>
        <w:t>D., Strike</w:t>
      </w:r>
      <w:r>
        <w:rPr>
          <w:lang w:val="en-US" w:eastAsia="en-US"/>
        </w:rPr>
        <w:t>,</w:t>
      </w:r>
      <w:r w:rsidRPr="00C20AD5">
        <w:rPr>
          <w:lang w:val="en-US" w:eastAsia="en-US"/>
        </w:rPr>
        <w:t xml:space="preserve"> P.</w:t>
      </w:r>
      <w:r>
        <w:rPr>
          <w:lang w:val="en-US" w:eastAsia="en-US"/>
        </w:rPr>
        <w:t>,</w:t>
      </w:r>
      <w:r w:rsidRPr="00C20AD5">
        <w:rPr>
          <w:lang w:val="en-US" w:eastAsia="en-US"/>
        </w:rPr>
        <w:t xml:space="preserve"> Ritchie</w:t>
      </w:r>
      <w:r>
        <w:rPr>
          <w:lang w:val="en-US" w:eastAsia="en-US"/>
        </w:rPr>
        <w:t xml:space="preserve">, </w:t>
      </w:r>
      <w:r w:rsidRPr="00C20AD5">
        <w:rPr>
          <w:lang w:val="en-US" w:eastAsia="en-US"/>
        </w:rPr>
        <w:t>D.</w:t>
      </w:r>
      <w:r>
        <w:rPr>
          <w:lang w:val="en-US" w:eastAsia="en-US"/>
        </w:rPr>
        <w:t xml:space="preserve"> </w:t>
      </w:r>
      <w:r w:rsidRPr="00C20AD5">
        <w:rPr>
          <w:lang w:val="en-US" w:eastAsia="en-US"/>
        </w:rPr>
        <w:t>A. 1997. Distribution, diversity and evolution of the bacterial mercury resistance (</w:t>
      </w:r>
      <w:r w:rsidRPr="00C20AD5">
        <w:rPr>
          <w:i/>
          <w:lang w:val="en-US" w:eastAsia="en-US"/>
        </w:rPr>
        <w:t>mer</w:t>
      </w:r>
      <w:r w:rsidRPr="00C20AD5">
        <w:rPr>
          <w:lang w:val="en-US" w:eastAsia="en-US"/>
        </w:rPr>
        <w:t>) operon. FEMS Microbiol</w:t>
      </w:r>
      <w:r>
        <w:rPr>
          <w:lang w:val="en-US" w:eastAsia="en-US"/>
        </w:rPr>
        <w:t>ogy</w:t>
      </w:r>
      <w:r w:rsidRPr="00C20AD5">
        <w:rPr>
          <w:lang w:val="en-US" w:eastAsia="en-US"/>
        </w:rPr>
        <w:t xml:space="preserve"> Rev</w:t>
      </w:r>
      <w:r>
        <w:rPr>
          <w:lang w:val="en-US" w:eastAsia="en-US"/>
        </w:rPr>
        <w:t>iews</w:t>
      </w:r>
      <w:r w:rsidRPr="00C20AD5">
        <w:rPr>
          <w:lang w:val="en-US" w:eastAsia="en-US"/>
        </w:rPr>
        <w:t xml:space="preserve"> 19</w:t>
      </w:r>
      <w:r>
        <w:rPr>
          <w:lang w:val="en-US" w:eastAsia="en-US"/>
        </w:rPr>
        <w:t>:</w:t>
      </w:r>
      <w:r w:rsidRPr="00C20AD5">
        <w:rPr>
          <w:lang w:val="en-US" w:eastAsia="en-US"/>
        </w:rPr>
        <w:t xml:space="preserve"> 239-262</w:t>
      </w:r>
      <w:r>
        <w:rPr>
          <w:lang w:val="en-US" w:eastAsia="en-US"/>
        </w:rPr>
        <w:t>.</w:t>
      </w:r>
    </w:p>
    <w:p w:rsidR="00D07F17" w:rsidRPr="00C20AD5" w:rsidRDefault="00D07F17" w:rsidP="00FF16B4">
      <w:pPr>
        <w:spacing w:line="480" w:lineRule="auto"/>
        <w:jc w:val="both"/>
        <w:rPr>
          <w:kern w:val="20"/>
          <w:lang w:val="en-US"/>
        </w:rPr>
      </w:pPr>
    </w:p>
    <w:p w:rsidR="00D07F17" w:rsidRPr="00C20AD5" w:rsidRDefault="00D07F17" w:rsidP="00FF16B4">
      <w:pPr>
        <w:spacing w:line="480" w:lineRule="auto"/>
        <w:jc w:val="both"/>
        <w:rPr>
          <w:kern w:val="20"/>
          <w:lang w:val="en-GB"/>
        </w:rPr>
      </w:pPr>
      <w:r w:rsidRPr="00C20AD5">
        <w:rPr>
          <w:kern w:val="20"/>
          <w:lang w:val="en-US"/>
        </w:rPr>
        <w:t>Ravel</w:t>
      </w:r>
      <w:r>
        <w:rPr>
          <w:kern w:val="20"/>
          <w:lang w:val="en-US"/>
        </w:rPr>
        <w:t>,</w:t>
      </w:r>
      <w:r w:rsidRPr="00C20AD5">
        <w:rPr>
          <w:kern w:val="20"/>
          <w:lang w:val="en-US"/>
        </w:rPr>
        <w:t xml:space="preserve"> J., Schrempf</w:t>
      </w:r>
      <w:r>
        <w:rPr>
          <w:kern w:val="20"/>
          <w:lang w:val="en-US"/>
        </w:rPr>
        <w:t>,</w:t>
      </w:r>
      <w:r w:rsidRPr="00C20AD5">
        <w:rPr>
          <w:kern w:val="20"/>
          <w:lang w:val="en-US"/>
        </w:rPr>
        <w:t xml:space="preserve"> H.</w:t>
      </w:r>
      <w:r>
        <w:rPr>
          <w:kern w:val="20"/>
          <w:lang w:val="en-US"/>
        </w:rPr>
        <w:t>,</w:t>
      </w:r>
      <w:r w:rsidRPr="00C20AD5">
        <w:rPr>
          <w:kern w:val="20"/>
          <w:lang w:val="en-US"/>
        </w:rPr>
        <w:t xml:space="preserve"> Hill</w:t>
      </w:r>
      <w:r>
        <w:rPr>
          <w:kern w:val="20"/>
          <w:lang w:val="en-US"/>
        </w:rPr>
        <w:t xml:space="preserve">, </w:t>
      </w:r>
      <w:r w:rsidRPr="00C20AD5">
        <w:rPr>
          <w:kern w:val="20"/>
          <w:lang w:val="en-US"/>
        </w:rPr>
        <w:t xml:space="preserve">R. 1998. Mercury resistance is encoded by transferable giant linear plasmids in two Chesapeake Bay </w:t>
      </w:r>
      <w:r w:rsidRPr="00C20AD5">
        <w:rPr>
          <w:i/>
          <w:kern w:val="20"/>
          <w:lang w:val="en-US"/>
        </w:rPr>
        <w:t>Streptomyces</w:t>
      </w:r>
      <w:r w:rsidRPr="00C20AD5">
        <w:rPr>
          <w:kern w:val="20"/>
          <w:lang w:val="en-US"/>
        </w:rPr>
        <w:t xml:space="preserve"> strains. App</w:t>
      </w:r>
      <w:r>
        <w:rPr>
          <w:kern w:val="20"/>
          <w:lang w:val="en-US"/>
        </w:rPr>
        <w:t>lied and</w:t>
      </w:r>
      <w:r w:rsidRPr="00C20AD5">
        <w:rPr>
          <w:kern w:val="20"/>
          <w:lang w:val="en-US"/>
        </w:rPr>
        <w:t xml:space="preserve"> Environ</w:t>
      </w:r>
      <w:r>
        <w:rPr>
          <w:kern w:val="20"/>
          <w:lang w:val="en-US"/>
        </w:rPr>
        <w:t>mental</w:t>
      </w:r>
      <w:r w:rsidRPr="00C20AD5">
        <w:rPr>
          <w:kern w:val="20"/>
          <w:lang w:val="en-US"/>
        </w:rPr>
        <w:t xml:space="preserve"> Microbiol</w:t>
      </w:r>
      <w:r>
        <w:rPr>
          <w:kern w:val="20"/>
          <w:lang w:val="en-US"/>
        </w:rPr>
        <w:t>ogy</w:t>
      </w:r>
      <w:r w:rsidRPr="00C20AD5">
        <w:rPr>
          <w:kern w:val="20"/>
          <w:lang w:val="en-US"/>
        </w:rPr>
        <w:t xml:space="preserve"> </w:t>
      </w:r>
      <w:r w:rsidRPr="00C20AD5">
        <w:rPr>
          <w:kern w:val="20"/>
          <w:lang w:val="en-GB"/>
        </w:rPr>
        <w:t>64 (9)</w:t>
      </w:r>
      <w:r>
        <w:rPr>
          <w:kern w:val="20"/>
          <w:lang w:val="en-GB"/>
        </w:rPr>
        <w:t>:</w:t>
      </w:r>
      <w:r w:rsidRPr="00C20AD5">
        <w:rPr>
          <w:kern w:val="20"/>
          <w:lang w:val="en-GB"/>
        </w:rPr>
        <w:t xml:space="preserve"> 3383-3388.</w:t>
      </w:r>
    </w:p>
    <w:p w:rsidR="00D07F17" w:rsidRPr="00C20AD5" w:rsidRDefault="00D07F17" w:rsidP="00FF16B4">
      <w:pPr>
        <w:spacing w:line="480" w:lineRule="auto"/>
        <w:jc w:val="both"/>
        <w:rPr>
          <w:kern w:val="20"/>
          <w:lang w:val="en-GB"/>
        </w:rPr>
      </w:pPr>
    </w:p>
    <w:p w:rsidR="00D07F17" w:rsidRPr="00C20AD5" w:rsidRDefault="00D07F17" w:rsidP="00FF16B4">
      <w:pPr>
        <w:spacing w:line="480" w:lineRule="auto"/>
        <w:jc w:val="both"/>
        <w:rPr>
          <w:kern w:val="20"/>
          <w:lang w:val="en-GB"/>
        </w:rPr>
      </w:pPr>
      <w:r w:rsidRPr="00C20AD5">
        <w:rPr>
          <w:lang w:val="en-US" w:eastAsia="en-US"/>
        </w:rPr>
        <w:t>Rother</w:t>
      </w:r>
      <w:r>
        <w:rPr>
          <w:lang w:val="en-US" w:eastAsia="en-US"/>
        </w:rPr>
        <w:t>,</w:t>
      </w:r>
      <w:r w:rsidRPr="00C20AD5">
        <w:rPr>
          <w:lang w:val="en-US" w:eastAsia="en-US"/>
        </w:rPr>
        <w:t xml:space="preserve"> D., Mattes</w:t>
      </w:r>
      <w:r>
        <w:rPr>
          <w:lang w:val="en-US" w:eastAsia="en-US"/>
        </w:rPr>
        <w:t>,</w:t>
      </w:r>
      <w:r w:rsidRPr="00C20AD5">
        <w:rPr>
          <w:lang w:val="en-US" w:eastAsia="en-US"/>
        </w:rPr>
        <w:t xml:space="preserve"> R.</w:t>
      </w:r>
      <w:r>
        <w:rPr>
          <w:lang w:val="en-US" w:eastAsia="en-US"/>
        </w:rPr>
        <w:t>,</w:t>
      </w:r>
      <w:r w:rsidRPr="00C20AD5">
        <w:rPr>
          <w:lang w:val="en-US" w:eastAsia="en-US"/>
        </w:rPr>
        <w:t xml:space="preserve"> Altenbuchner</w:t>
      </w:r>
      <w:r>
        <w:rPr>
          <w:lang w:val="en-US" w:eastAsia="en-US"/>
        </w:rPr>
        <w:t xml:space="preserve">, </w:t>
      </w:r>
      <w:r w:rsidRPr="00C20AD5">
        <w:rPr>
          <w:lang w:val="en-US" w:eastAsia="en-US"/>
        </w:rPr>
        <w:t>J. 1999. Purification and characterization of MerR, the regulator of the broad-spectrum mercury resistance genes in</w:t>
      </w:r>
      <w:r w:rsidRPr="00C20AD5">
        <w:rPr>
          <w:i/>
          <w:lang w:val="en-US" w:eastAsia="en-US"/>
        </w:rPr>
        <w:t xml:space="preserve"> Streptomyces lividans</w:t>
      </w:r>
      <w:r w:rsidRPr="00C20AD5">
        <w:rPr>
          <w:lang w:val="en-US" w:eastAsia="en-US"/>
        </w:rPr>
        <w:t xml:space="preserve"> 1326. Mol</w:t>
      </w:r>
      <w:r>
        <w:rPr>
          <w:lang w:val="en-US" w:eastAsia="en-US"/>
        </w:rPr>
        <w:t>ecular and</w:t>
      </w:r>
      <w:r w:rsidRPr="00C20AD5">
        <w:rPr>
          <w:lang w:val="en-US" w:eastAsia="en-US"/>
        </w:rPr>
        <w:t xml:space="preserve"> Gen</w:t>
      </w:r>
      <w:r>
        <w:rPr>
          <w:lang w:val="en-US" w:eastAsia="en-US"/>
        </w:rPr>
        <w:t>eral</w:t>
      </w:r>
      <w:r w:rsidRPr="00C20AD5">
        <w:rPr>
          <w:lang w:val="en-US" w:eastAsia="en-US"/>
        </w:rPr>
        <w:t xml:space="preserve"> Genet</w:t>
      </w:r>
      <w:r>
        <w:rPr>
          <w:lang w:val="en-US" w:eastAsia="en-US"/>
        </w:rPr>
        <w:t>ics</w:t>
      </w:r>
      <w:r w:rsidRPr="00C20AD5">
        <w:rPr>
          <w:lang w:val="en-US" w:eastAsia="en-US"/>
        </w:rPr>
        <w:t xml:space="preserve"> 262</w:t>
      </w:r>
      <w:r>
        <w:rPr>
          <w:lang w:val="en-US" w:eastAsia="en-US"/>
        </w:rPr>
        <w:t>:</w:t>
      </w:r>
      <w:r w:rsidRPr="00C20AD5">
        <w:rPr>
          <w:lang w:val="en-US" w:eastAsia="en-US"/>
        </w:rPr>
        <w:t xml:space="preserve"> 154-162.</w:t>
      </w:r>
    </w:p>
    <w:p w:rsidR="00D07F17" w:rsidRPr="00C20AD5" w:rsidRDefault="00D07F17" w:rsidP="00FF16B4">
      <w:pPr>
        <w:spacing w:line="480" w:lineRule="auto"/>
        <w:jc w:val="both"/>
        <w:rPr>
          <w:kern w:val="20"/>
          <w:lang w:val="en-GB"/>
        </w:rPr>
      </w:pPr>
    </w:p>
    <w:p w:rsidR="00D07F17" w:rsidRPr="00C20AD5" w:rsidRDefault="00D07F17" w:rsidP="00FF16B4">
      <w:pPr>
        <w:spacing w:line="480" w:lineRule="auto"/>
        <w:jc w:val="both"/>
        <w:rPr>
          <w:kern w:val="20"/>
          <w:lang w:val="en-GB"/>
        </w:rPr>
      </w:pPr>
      <w:r w:rsidRPr="00B17B9B">
        <w:rPr>
          <w:kern w:val="20"/>
          <w:lang w:val="en-US"/>
        </w:rPr>
        <w:t>Sedlmeier</w:t>
      </w:r>
      <w:r>
        <w:rPr>
          <w:kern w:val="20"/>
          <w:lang w:val="en-US"/>
        </w:rPr>
        <w:t>,</w:t>
      </w:r>
      <w:r w:rsidRPr="00B17B9B">
        <w:rPr>
          <w:kern w:val="20"/>
          <w:lang w:val="en-US"/>
        </w:rPr>
        <w:t xml:space="preserve"> R.</w:t>
      </w:r>
      <w:r>
        <w:rPr>
          <w:kern w:val="20"/>
          <w:lang w:val="en-US"/>
        </w:rPr>
        <w:t>,</w:t>
      </w:r>
      <w:r w:rsidRPr="00B17B9B">
        <w:rPr>
          <w:kern w:val="20"/>
          <w:lang w:val="en-US"/>
        </w:rPr>
        <w:t xml:space="preserve"> Altenbuchner</w:t>
      </w:r>
      <w:r>
        <w:rPr>
          <w:kern w:val="20"/>
          <w:lang w:val="en-US"/>
        </w:rPr>
        <w:t xml:space="preserve">, </w:t>
      </w:r>
      <w:r w:rsidRPr="00B17B9B">
        <w:rPr>
          <w:kern w:val="20"/>
          <w:lang w:val="en-US"/>
        </w:rPr>
        <w:t xml:space="preserve">J. </w:t>
      </w:r>
      <w:r w:rsidRPr="00C20AD5">
        <w:rPr>
          <w:kern w:val="20"/>
          <w:lang w:val="en-GB"/>
        </w:rPr>
        <w:t xml:space="preserve">1992. Cloning and DNA sequence analysis of the mercury resistance genes of </w:t>
      </w:r>
      <w:r w:rsidRPr="00C20AD5">
        <w:rPr>
          <w:i/>
          <w:kern w:val="20"/>
          <w:lang w:val="en-GB"/>
        </w:rPr>
        <w:t>Streptomyces lividans</w:t>
      </w:r>
      <w:r w:rsidRPr="00C20AD5">
        <w:rPr>
          <w:kern w:val="20"/>
          <w:lang w:val="en-GB"/>
        </w:rPr>
        <w:t>. Mol</w:t>
      </w:r>
      <w:r>
        <w:rPr>
          <w:kern w:val="20"/>
          <w:lang w:val="en-GB"/>
        </w:rPr>
        <w:t>ecular and</w:t>
      </w:r>
      <w:r w:rsidRPr="00C20AD5">
        <w:rPr>
          <w:kern w:val="20"/>
          <w:lang w:val="en-GB"/>
        </w:rPr>
        <w:t xml:space="preserve"> Gen</w:t>
      </w:r>
      <w:r>
        <w:rPr>
          <w:kern w:val="20"/>
          <w:lang w:val="en-GB"/>
        </w:rPr>
        <w:t>eral</w:t>
      </w:r>
      <w:r w:rsidRPr="00C20AD5">
        <w:rPr>
          <w:kern w:val="20"/>
          <w:lang w:val="en-GB"/>
        </w:rPr>
        <w:t xml:space="preserve"> Genetic</w:t>
      </w:r>
      <w:r>
        <w:rPr>
          <w:kern w:val="20"/>
          <w:lang w:val="en-GB"/>
        </w:rPr>
        <w:t>s</w:t>
      </w:r>
      <w:r w:rsidRPr="00C20AD5">
        <w:rPr>
          <w:kern w:val="20"/>
          <w:lang w:val="en-GB"/>
        </w:rPr>
        <w:t xml:space="preserve"> 236</w:t>
      </w:r>
      <w:r>
        <w:rPr>
          <w:kern w:val="20"/>
          <w:lang w:val="en-GB"/>
        </w:rPr>
        <w:t>:</w:t>
      </w:r>
      <w:r w:rsidRPr="00C20AD5">
        <w:rPr>
          <w:kern w:val="20"/>
          <w:lang w:val="en-GB"/>
        </w:rPr>
        <w:t xml:space="preserve"> 76-85.</w:t>
      </w:r>
    </w:p>
    <w:p w:rsidR="00D07F17" w:rsidRPr="00C20AD5" w:rsidRDefault="00D07F17" w:rsidP="00FF16B4">
      <w:pPr>
        <w:spacing w:line="480" w:lineRule="auto"/>
        <w:jc w:val="both"/>
        <w:rPr>
          <w:kern w:val="20"/>
          <w:lang w:val="en-GB"/>
        </w:rPr>
      </w:pPr>
    </w:p>
    <w:p w:rsidR="00D07F17" w:rsidRPr="00C20AD5" w:rsidRDefault="00D07F17" w:rsidP="00FF16B4">
      <w:pPr>
        <w:spacing w:line="480" w:lineRule="auto"/>
        <w:jc w:val="both"/>
        <w:rPr>
          <w:kern w:val="20"/>
          <w:lang w:val="en-US"/>
        </w:rPr>
      </w:pPr>
      <w:r w:rsidRPr="00C20AD5">
        <w:rPr>
          <w:kern w:val="20"/>
          <w:lang w:val="pt-BR"/>
        </w:rPr>
        <w:t>Silver</w:t>
      </w:r>
      <w:r>
        <w:rPr>
          <w:kern w:val="20"/>
          <w:lang w:val="pt-BR"/>
        </w:rPr>
        <w:t>,</w:t>
      </w:r>
      <w:r w:rsidRPr="00C20AD5">
        <w:rPr>
          <w:kern w:val="20"/>
          <w:lang w:val="pt-BR"/>
        </w:rPr>
        <w:t xml:space="preserve"> S.</w:t>
      </w:r>
      <w:r>
        <w:rPr>
          <w:kern w:val="20"/>
          <w:lang w:val="pt-BR"/>
        </w:rPr>
        <w:t>,</w:t>
      </w:r>
      <w:r w:rsidRPr="00C20AD5">
        <w:rPr>
          <w:kern w:val="20"/>
          <w:lang w:val="pt-BR"/>
        </w:rPr>
        <w:t xml:space="preserve"> Misra</w:t>
      </w:r>
      <w:r>
        <w:rPr>
          <w:kern w:val="20"/>
          <w:lang w:val="pt-BR"/>
        </w:rPr>
        <w:t xml:space="preserve">, </w:t>
      </w:r>
      <w:r w:rsidRPr="00C20AD5">
        <w:rPr>
          <w:kern w:val="20"/>
          <w:lang w:val="pt-BR"/>
        </w:rPr>
        <w:t>T.</w:t>
      </w:r>
      <w:r>
        <w:rPr>
          <w:kern w:val="20"/>
          <w:lang w:val="pt-BR"/>
        </w:rPr>
        <w:t xml:space="preserve"> </w:t>
      </w:r>
      <w:r w:rsidRPr="00C20AD5">
        <w:rPr>
          <w:kern w:val="20"/>
          <w:lang w:val="pt-BR"/>
        </w:rPr>
        <w:t>K. 1998.</w:t>
      </w:r>
      <w:r>
        <w:rPr>
          <w:kern w:val="20"/>
          <w:lang w:val="pt-BR"/>
        </w:rPr>
        <w:t xml:space="preserve"> </w:t>
      </w:r>
      <w:r w:rsidRPr="00C20AD5">
        <w:rPr>
          <w:kern w:val="20"/>
          <w:lang w:val="en-US"/>
        </w:rPr>
        <w:t xml:space="preserve">Plasmid-Mediated Heavy Metal resistences. </w:t>
      </w:r>
      <w:r w:rsidRPr="00C20AD5">
        <w:rPr>
          <w:kern w:val="20"/>
          <w:lang w:val="fr-FR"/>
        </w:rPr>
        <w:t>Appl</w:t>
      </w:r>
      <w:r>
        <w:rPr>
          <w:kern w:val="20"/>
          <w:lang w:val="fr-FR"/>
        </w:rPr>
        <w:t>ied and</w:t>
      </w:r>
      <w:r w:rsidRPr="00C20AD5">
        <w:rPr>
          <w:kern w:val="20"/>
          <w:lang w:val="fr-FR"/>
        </w:rPr>
        <w:t xml:space="preserve"> Environ</w:t>
      </w:r>
      <w:r>
        <w:rPr>
          <w:kern w:val="20"/>
          <w:lang w:val="fr-FR"/>
        </w:rPr>
        <w:t>mental</w:t>
      </w:r>
      <w:r w:rsidRPr="00C20AD5">
        <w:rPr>
          <w:kern w:val="20"/>
          <w:lang w:val="fr-FR"/>
        </w:rPr>
        <w:t xml:space="preserve"> </w:t>
      </w:r>
      <w:r w:rsidRPr="00C20AD5">
        <w:rPr>
          <w:kern w:val="20"/>
          <w:lang w:val="en-US"/>
        </w:rPr>
        <w:t>M</w:t>
      </w:r>
      <w:r>
        <w:rPr>
          <w:kern w:val="20"/>
          <w:lang w:val="en-US"/>
        </w:rPr>
        <w:t>icrobiology</w:t>
      </w:r>
      <w:r w:rsidRPr="00C20AD5">
        <w:rPr>
          <w:kern w:val="20"/>
          <w:lang w:val="en-US"/>
        </w:rPr>
        <w:t xml:space="preserve"> 42</w:t>
      </w:r>
      <w:r>
        <w:rPr>
          <w:kern w:val="20"/>
          <w:lang w:val="en-US"/>
        </w:rPr>
        <w:t>:</w:t>
      </w:r>
      <w:r w:rsidRPr="00C20AD5">
        <w:rPr>
          <w:kern w:val="20"/>
          <w:lang w:val="en-US"/>
        </w:rPr>
        <w:t xml:space="preserve"> 717-743. </w:t>
      </w:r>
    </w:p>
    <w:p w:rsidR="00D07F17" w:rsidRPr="00C20AD5" w:rsidRDefault="00D07F17" w:rsidP="00FF16B4">
      <w:pPr>
        <w:spacing w:line="480" w:lineRule="auto"/>
        <w:jc w:val="both"/>
        <w:rPr>
          <w:kern w:val="20"/>
          <w:lang w:val="en-US"/>
        </w:rPr>
      </w:pPr>
    </w:p>
    <w:p w:rsidR="00D07F17" w:rsidRPr="004831F3" w:rsidRDefault="00D07F17" w:rsidP="00021BBF">
      <w:pPr>
        <w:spacing w:line="480" w:lineRule="auto"/>
        <w:jc w:val="both"/>
      </w:pPr>
      <w:r w:rsidRPr="000A1406">
        <w:rPr>
          <w:lang w:val="en-US"/>
        </w:rPr>
        <w:t>Thumar</w:t>
      </w:r>
      <w:r>
        <w:rPr>
          <w:lang w:val="en-US"/>
        </w:rPr>
        <w:t>,</w:t>
      </w:r>
      <w:r w:rsidRPr="000A1406">
        <w:rPr>
          <w:lang w:val="en-US"/>
        </w:rPr>
        <w:t xml:space="preserve"> J.</w:t>
      </w:r>
      <w:r>
        <w:rPr>
          <w:lang w:val="en-US"/>
        </w:rPr>
        <w:t>,</w:t>
      </w:r>
      <w:r w:rsidRPr="000A1406">
        <w:rPr>
          <w:lang w:val="en-US"/>
        </w:rPr>
        <w:t xml:space="preserve"> Singh</w:t>
      </w:r>
      <w:r>
        <w:rPr>
          <w:lang w:val="en-US"/>
        </w:rPr>
        <w:t xml:space="preserve">, </w:t>
      </w:r>
      <w:r w:rsidRPr="000A1406">
        <w:rPr>
          <w:lang w:val="en-US"/>
        </w:rPr>
        <w:t>S.</w:t>
      </w:r>
      <w:r>
        <w:rPr>
          <w:lang w:val="en-US"/>
        </w:rPr>
        <w:t xml:space="preserve"> </w:t>
      </w:r>
      <w:r w:rsidRPr="000A1406">
        <w:rPr>
          <w:lang w:val="en-US"/>
        </w:rPr>
        <w:t xml:space="preserve">P. </w:t>
      </w:r>
      <w:r w:rsidRPr="00C20AD5">
        <w:rPr>
          <w:lang w:val="en-US"/>
        </w:rPr>
        <w:t xml:space="preserve">2007. Two-step purification of a highly thermostable alkaline protease from salt-tolerant alkaliphilic </w:t>
      </w:r>
      <w:r w:rsidRPr="00C20AD5">
        <w:rPr>
          <w:i/>
          <w:lang w:val="en-US"/>
        </w:rPr>
        <w:t>Streptomyces clavuligerus</w:t>
      </w:r>
      <w:r w:rsidRPr="00C20AD5">
        <w:rPr>
          <w:lang w:val="en-US"/>
        </w:rPr>
        <w:t xml:space="preserve"> strain Mit-1</w:t>
      </w:r>
      <w:r>
        <w:rPr>
          <w:lang w:val="en-US"/>
        </w:rPr>
        <w:t>.</w:t>
      </w:r>
      <w:r w:rsidRPr="00C20AD5">
        <w:rPr>
          <w:lang w:val="en-US"/>
        </w:rPr>
        <w:t xml:space="preserve"> </w:t>
      </w:r>
      <w:r w:rsidRPr="00D03640">
        <w:t>J</w:t>
      </w:r>
      <w:r>
        <w:t>ournal of</w:t>
      </w:r>
      <w:r w:rsidRPr="00D03640">
        <w:t xml:space="preserve"> </w:t>
      </w:r>
      <w:r w:rsidRPr="004831F3">
        <w:t>Chromatogr</w:t>
      </w:r>
      <w:r>
        <w:t xml:space="preserve">aphy </w:t>
      </w:r>
      <w:r w:rsidRPr="004831F3">
        <w:t>B 854</w:t>
      </w:r>
      <w:r>
        <w:t>:</w:t>
      </w:r>
      <w:r w:rsidRPr="004831F3">
        <w:t xml:space="preserve"> 198-203.</w:t>
      </w:r>
    </w:p>
    <w:p w:rsidR="00D07F17" w:rsidRPr="004831F3" w:rsidRDefault="00D07F17" w:rsidP="00FF16B4">
      <w:pPr>
        <w:spacing w:line="480" w:lineRule="auto"/>
        <w:jc w:val="both"/>
        <w:rPr>
          <w:kern w:val="20"/>
        </w:rPr>
      </w:pPr>
    </w:p>
    <w:p w:rsidR="00D07F17" w:rsidRPr="00C20AD5" w:rsidRDefault="00D07F17" w:rsidP="00FF16B4">
      <w:pPr>
        <w:spacing w:line="480" w:lineRule="auto"/>
        <w:jc w:val="both"/>
        <w:rPr>
          <w:kern w:val="20"/>
          <w:lang w:val="en-US"/>
        </w:rPr>
      </w:pPr>
      <w:r w:rsidRPr="00C20AD5">
        <w:rPr>
          <w:kern w:val="20"/>
        </w:rPr>
        <w:t>Wayne</w:t>
      </w:r>
      <w:r>
        <w:rPr>
          <w:kern w:val="20"/>
        </w:rPr>
        <w:t>, D</w:t>
      </w:r>
      <w:r w:rsidRPr="00C20AD5">
        <w:rPr>
          <w:kern w:val="20"/>
        </w:rPr>
        <w:t xml:space="preserve">. </w:t>
      </w:r>
      <w:r>
        <w:rPr>
          <w:kern w:val="20"/>
        </w:rPr>
        <w:t>2008</w:t>
      </w:r>
      <w:r w:rsidRPr="00C20AD5">
        <w:rPr>
          <w:kern w:val="20"/>
        </w:rPr>
        <w:t xml:space="preserve">. Bioestadística: </w:t>
      </w:r>
      <w:r>
        <w:rPr>
          <w:kern w:val="20"/>
        </w:rPr>
        <w:t>b</w:t>
      </w:r>
      <w:r w:rsidRPr="00C20AD5">
        <w:rPr>
          <w:kern w:val="20"/>
        </w:rPr>
        <w:t>ase para el análisis de las ciencias de la salud</w:t>
      </w:r>
      <w:r>
        <w:rPr>
          <w:kern w:val="20"/>
        </w:rPr>
        <w:t>.</w:t>
      </w:r>
      <w:r w:rsidRPr="005A41F6">
        <w:rPr>
          <w:kern w:val="20"/>
        </w:rPr>
        <w:t xml:space="preserve"> </w:t>
      </w:r>
      <w:r w:rsidRPr="00B17B9B">
        <w:rPr>
          <w:kern w:val="20"/>
          <w:lang w:val="en-US"/>
        </w:rPr>
        <w:t>5 ed.</w:t>
      </w:r>
      <w:r>
        <w:rPr>
          <w:kern w:val="20"/>
          <w:lang w:val="en-US"/>
        </w:rPr>
        <w:t xml:space="preserve"> México: </w:t>
      </w:r>
      <w:r w:rsidRPr="00B17B9B">
        <w:rPr>
          <w:kern w:val="20"/>
          <w:lang w:val="en-US"/>
        </w:rPr>
        <w:t xml:space="preserve"> </w:t>
      </w:r>
      <w:r>
        <w:rPr>
          <w:kern w:val="20"/>
          <w:lang w:val="en-US"/>
        </w:rPr>
        <w:t>Limusa. pp.</w:t>
      </w:r>
      <w:r w:rsidRPr="00B17B9B">
        <w:rPr>
          <w:kern w:val="20"/>
          <w:lang w:val="en-US"/>
        </w:rPr>
        <w:t xml:space="preserve"> 345-44</w:t>
      </w:r>
      <w:r w:rsidRPr="00C20AD5">
        <w:rPr>
          <w:kern w:val="20"/>
          <w:lang w:val="en-US"/>
        </w:rPr>
        <w:t>6.</w:t>
      </w:r>
    </w:p>
    <w:p w:rsidR="00D07F17" w:rsidRPr="00C20AD5" w:rsidRDefault="00D07F17" w:rsidP="00FF16B4">
      <w:pPr>
        <w:spacing w:line="480" w:lineRule="auto"/>
        <w:jc w:val="both"/>
        <w:rPr>
          <w:kern w:val="20"/>
          <w:lang w:val="en-US"/>
        </w:rPr>
      </w:pPr>
    </w:p>
    <w:p w:rsidR="00D07F17" w:rsidRPr="00C20AD5" w:rsidRDefault="00D07F17" w:rsidP="00FF16B4">
      <w:pPr>
        <w:spacing w:line="480" w:lineRule="auto"/>
        <w:jc w:val="both"/>
        <w:rPr>
          <w:kern w:val="20"/>
          <w:lang w:val="en-US"/>
        </w:rPr>
      </w:pPr>
      <w:r w:rsidRPr="00C20AD5">
        <w:rPr>
          <w:kern w:val="20"/>
          <w:lang w:val="en-US"/>
        </w:rPr>
        <w:t>Williams</w:t>
      </w:r>
      <w:r>
        <w:rPr>
          <w:kern w:val="20"/>
          <w:lang w:val="en-US"/>
        </w:rPr>
        <w:t>,</w:t>
      </w:r>
      <w:r w:rsidRPr="00C20AD5">
        <w:rPr>
          <w:kern w:val="20"/>
          <w:lang w:val="en-US"/>
        </w:rPr>
        <w:t xml:space="preserve"> J. 1997. Bacterial resistance and detoxification of heavy metals. </w:t>
      </w:r>
      <w:r>
        <w:rPr>
          <w:kern w:val="20"/>
          <w:lang w:val="en-US"/>
        </w:rPr>
        <w:t xml:space="preserve">Enzyme and Microbial Technology 18 </w:t>
      </w:r>
      <w:r w:rsidRPr="00C20AD5">
        <w:rPr>
          <w:kern w:val="20"/>
          <w:lang w:val="en-US"/>
        </w:rPr>
        <w:t>(6)</w:t>
      </w:r>
      <w:r>
        <w:rPr>
          <w:kern w:val="20"/>
          <w:lang w:val="en-US"/>
        </w:rPr>
        <w:t>:</w:t>
      </w:r>
      <w:r w:rsidRPr="00C20AD5">
        <w:rPr>
          <w:kern w:val="20"/>
          <w:lang w:val="en-US"/>
        </w:rPr>
        <w:t xml:space="preserve"> 85-90.</w:t>
      </w:r>
    </w:p>
    <w:p w:rsidR="00D07F17" w:rsidRPr="00C20AD5" w:rsidRDefault="00D07F17" w:rsidP="00FF16B4">
      <w:pPr>
        <w:spacing w:line="480" w:lineRule="auto"/>
        <w:jc w:val="both"/>
        <w:rPr>
          <w:kern w:val="20"/>
          <w:lang w:val="en-US"/>
        </w:rPr>
      </w:pPr>
    </w:p>
    <w:p w:rsidR="00D07F17" w:rsidRPr="00E26BCE" w:rsidRDefault="00D07F17" w:rsidP="00FF16B4">
      <w:pPr>
        <w:spacing w:line="480" w:lineRule="auto"/>
        <w:jc w:val="both"/>
        <w:rPr>
          <w:lang w:val="en-US"/>
        </w:rPr>
      </w:pPr>
      <w:r w:rsidRPr="00C20AD5">
        <w:rPr>
          <w:kern w:val="20"/>
          <w:lang w:val="en-GB"/>
        </w:rPr>
        <w:t>Zotchev</w:t>
      </w:r>
      <w:r>
        <w:rPr>
          <w:kern w:val="20"/>
          <w:lang w:val="en-GB"/>
        </w:rPr>
        <w:t>,</w:t>
      </w:r>
      <w:r w:rsidRPr="00C20AD5">
        <w:rPr>
          <w:kern w:val="20"/>
          <w:lang w:val="en-GB"/>
        </w:rPr>
        <w:t xml:space="preserve"> S.</w:t>
      </w:r>
      <w:r>
        <w:rPr>
          <w:kern w:val="20"/>
          <w:lang w:val="en-GB"/>
        </w:rPr>
        <w:t>,</w:t>
      </w:r>
      <w:r w:rsidRPr="00C20AD5">
        <w:rPr>
          <w:kern w:val="20"/>
          <w:lang w:val="en-GB"/>
        </w:rPr>
        <w:t xml:space="preserve"> </w:t>
      </w:r>
      <w:r>
        <w:rPr>
          <w:kern w:val="20"/>
          <w:lang w:val="en-GB"/>
        </w:rPr>
        <w:t xml:space="preserve">Schrempf, </w:t>
      </w:r>
      <w:r w:rsidRPr="00C20AD5">
        <w:rPr>
          <w:kern w:val="20"/>
          <w:lang w:val="en-GB"/>
        </w:rPr>
        <w:t>C.</w:t>
      </w:r>
      <w:r>
        <w:rPr>
          <w:kern w:val="20"/>
          <w:lang w:val="en-GB"/>
        </w:rPr>
        <w:t xml:space="preserve"> 1993</w:t>
      </w:r>
      <w:r w:rsidRPr="00C20AD5">
        <w:rPr>
          <w:kern w:val="20"/>
          <w:lang w:val="en-GB"/>
        </w:rPr>
        <w:t xml:space="preserve">. The linear </w:t>
      </w:r>
      <w:r w:rsidRPr="00C20AD5">
        <w:rPr>
          <w:i/>
          <w:kern w:val="20"/>
          <w:lang w:val="en-GB"/>
        </w:rPr>
        <w:t>Streptomyces</w:t>
      </w:r>
      <w:r w:rsidRPr="00C20AD5">
        <w:rPr>
          <w:kern w:val="20"/>
          <w:lang w:val="en-GB"/>
        </w:rPr>
        <w:t xml:space="preserve"> plasmid pbl1: analyses of transfer functions. </w:t>
      </w:r>
      <w:r w:rsidRPr="00C20AD5">
        <w:rPr>
          <w:kern w:val="20"/>
          <w:lang w:val="en-US"/>
        </w:rPr>
        <w:t>Mol</w:t>
      </w:r>
      <w:r>
        <w:rPr>
          <w:kern w:val="20"/>
          <w:lang w:val="en-US"/>
        </w:rPr>
        <w:t>ecular and</w:t>
      </w:r>
      <w:r w:rsidRPr="00C20AD5">
        <w:rPr>
          <w:kern w:val="20"/>
          <w:lang w:val="en-US"/>
        </w:rPr>
        <w:t xml:space="preserve"> Gen</w:t>
      </w:r>
      <w:r>
        <w:rPr>
          <w:kern w:val="20"/>
          <w:lang w:val="en-US"/>
        </w:rPr>
        <w:t>eral</w:t>
      </w:r>
      <w:r w:rsidRPr="00C20AD5">
        <w:rPr>
          <w:kern w:val="20"/>
          <w:lang w:val="en-US"/>
        </w:rPr>
        <w:t xml:space="preserve"> Genet</w:t>
      </w:r>
      <w:r>
        <w:rPr>
          <w:kern w:val="20"/>
          <w:lang w:val="en-US"/>
        </w:rPr>
        <w:t>ics</w:t>
      </w:r>
      <w:r w:rsidRPr="00C20AD5">
        <w:rPr>
          <w:kern w:val="20"/>
          <w:lang w:val="en-US"/>
        </w:rPr>
        <w:t xml:space="preserve"> 242</w:t>
      </w:r>
      <w:r>
        <w:rPr>
          <w:kern w:val="20"/>
          <w:lang w:val="en-US"/>
        </w:rPr>
        <w:t>:</w:t>
      </w:r>
      <w:r w:rsidRPr="00C20AD5">
        <w:rPr>
          <w:kern w:val="20"/>
          <w:lang w:val="en-US"/>
        </w:rPr>
        <w:t xml:space="preserve"> 374-38</w:t>
      </w:r>
      <w:r>
        <w:rPr>
          <w:kern w:val="20"/>
          <w:lang w:val="en-US"/>
        </w:rPr>
        <w:t>.</w:t>
      </w:r>
    </w:p>
    <w:sectPr w:rsidR="00D07F17" w:rsidRPr="00E26BCE" w:rsidSect="00C81A41">
      <w:pgSz w:w="11906" w:h="16838"/>
      <w:pgMar w:top="170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7F17" w:rsidRDefault="00D07F17" w:rsidP="00261DB2">
      <w:r>
        <w:separator/>
      </w:r>
    </w:p>
  </w:endnote>
  <w:endnote w:type="continuationSeparator" w:id="0">
    <w:p w:rsidR="00D07F17" w:rsidRDefault="00D07F17" w:rsidP="00261D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7F17" w:rsidRDefault="00D07F17" w:rsidP="00261DB2">
      <w:r>
        <w:separator/>
      </w:r>
    </w:p>
  </w:footnote>
  <w:footnote w:type="continuationSeparator" w:id="0">
    <w:p w:rsidR="00D07F17" w:rsidRDefault="00D07F17" w:rsidP="00261DB2">
      <w:r>
        <w:continuationSeparator/>
      </w:r>
    </w:p>
  </w:footnote>
  <w:footnote w:id="1">
    <w:p w:rsidR="00D07F17" w:rsidRDefault="00D07F17" w:rsidP="003E257C">
      <w:pPr>
        <w:pStyle w:val="FootnoteText"/>
      </w:pPr>
      <w:r w:rsidRPr="008541C8">
        <w:rPr>
          <w:rStyle w:val="FootnoteReference"/>
        </w:rPr>
        <w:sym w:font="Symbol" w:char="F02A"/>
      </w:r>
      <w:r>
        <w:t xml:space="preserve"> Microbióloga Industrial, Facultad de Ciencias, Pontificia Universidad Javeriana, Bogotá. </w:t>
      </w:r>
      <w:hyperlink r:id="rId1" w:history="1">
        <w:r w:rsidRPr="00753F10">
          <w:rPr>
            <w:rStyle w:val="Hyperlink"/>
            <w:u w:val="none"/>
          </w:rPr>
          <w:t>crueda@javeriana.edu.co</w:t>
        </w:r>
      </w:hyperlink>
    </w:p>
    <w:p w:rsidR="00D07F17" w:rsidRDefault="00D07F17" w:rsidP="003E257C">
      <w:pPr>
        <w:pStyle w:val="FootnoteText"/>
      </w:pPr>
    </w:p>
  </w:footnote>
  <w:footnote w:id="2">
    <w:p w:rsidR="00D07F17" w:rsidRDefault="00D07F17" w:rsidP="008541C8">
      <w:pPr>
        <w:pStyle w:val="FootnoteText"/>
      </w:pPr>
      <w:r w:rsidRPr="008541C8">
        <w:rPr>
          <w:rStyle w:val="FootnoteReference"/>
        </w:rPr>
        <w:sym w:font="Symbol" w:char="F02A"/>
      </w:r>
      <w:r>
        <w:rPr>
          <w:rStyle w:val="FootnoteReference"/>
        </w:rPr>
        <w:t>*</w:t>
      </w:r>
      <w:r>
        <w:t xml:space="preserve"> Universidad de São Paulo, Instituto de Pesquisas Biomedicas, Brasil. </w:t>
      </w:r>
      <w:hyperlink r:id="rId2" w:history="1">
        <w:r w:rsidRPr="00966103">
          <w:rPr>
            <w:rStyle w:val="Hyperlink"/>
          </w:rPr>
          <w:t>maikawa@icb.usp.br</w:t>
        </w:r>
      </w:hyperlink>
    </w:p>
    <w:p w:rsidR="00D07F17" w:rsidRDefault="00D07F17" w:rsidP="008541C8">
      <w:pPr>
        <w:pStyle w:val="FootnoteText"/>
      </w:pPr>
    </w:p>
  </w:footnote>
  <w:footnote w:id="3">
    <w:p w:rsidR="00D07F17" w:rsidRDefault="00D07F17">
      <w:pPr>
        <w:pStyle w:val="FootnoteText"/>
      </w:pPr>
      <w:r w:rsidRPr="008541C8">
        <w:rPr>
          <w:rStyle w:val="FootnoteReference"/>
        </w:rPr>
        <w:sym w:font="Symbol" w:char="F02A"/>
      </w:r>
      <w:r>
        <w:rPr>
          <w:rStyle w:val="FootnoteReference"/>
        </w:rPr>
        <w:t xml:space="preserve">** </w:t>
      </w:r>
      <w:r>
        <w:t xml:space="preserve"> </w:t>
      </w:r>
      <w:r w:rsidRPr="003173A4">
        <w:t xml:space="preserve">Joven Investigador, </w:t>
      </w:r>
      <w:r>
        <w:t>D</w:t>
      </w:r>
      <w:r w:rsidRPr="003173A4">
        <w:t xml:space="preserve">epartamento de Microbiología, Facultad de Ciencias, </w:t>
      </w:r>
      <w:r>
        <w:t xml:space="preserve">Grupo </w:t>
      </w:r>
      <w:r w:rsidRPr="003173A4">
        <w:t xml:space="preserve">Unidia, Pontificia Universidad </w:t>
      </w:r>
      <w:r w:rsidRPr="00703E25">
        <w:t>Javeriana</w:t>
      </w:r>
      <w:r>
        <w:t>,</w:t>
      </w:r>
      <w:r w:rsidRPr="00703E25">
        <w:t xml:space="preserve"> Bogotá.</w:t>
      </w:r>
      <w:r>
        <w:t xml:space="preserve"> </w:t>
      </w:r>
      <w:hyperlink r:id="rId3" w:history="1">
        <w:r w:rsidRPr="00E35DEC">
          <w:rPr>
            <w:rStyle w:val="Hyperlink"/>
          </w:rPr>
          <w:t>lprada@javeriana.edu.co</w:t>
        </w:r>
      </w:hyperlink>
      <w:r w:rsidRPr="003173A4">
        <w:t>.</w:t>
      </w:r>
    </w:p>
  </w:footnote>
  <w:footnote w:id="4">
    <w:p w:rsidR="00D07F17" w:rsidRDefault="00D07F17">
      <w:pPr>
        <w:pStyle w:val="FootnoteText"/>
      </w:pPr>
      <w:r w:rsidRPr="008541C8">
        <w:rPr>
          <w:rStyle w:val="FootnoteReference"/>
        </w:rPr>
        <w:sym w:font="Symbol" w:char="F02A"/>
      </w:r>
      <w:r>
        <w:rPr>
          <w:rStyle w:val="FootnoteReference"/>
        </w:rPr>
        <w:t>***</w:t>
      </w:r>
      <w:r>
        <w:t xml:space="preserve"> </w:t>
      </w:r>
      <w:r w:rsidRPr="003173A4">
        <w:t xml:space="preserve">Profesor, </w:t>
      </w:r>
      <w:r>
        <w:t>D</w:t>
      </w:r>
      <w:r w:rsidRPr="003173A4">
        <w:t xml:space="preserve">epartamento de Microbiología, Facultad de Ciencias, </w:t>
      </w:r>
      <w:r>
        <w:t>Grupo de Biotecnología Ambiental e Industrial</w:t>
      </w:r>
      <w:r w:rsidRPr="003173A4">
        <w:t>, Pontificia Universidad Javeriana</w:t>
      </w:r>
      <w:r>
        <w:t>,</w:t>
      </w:r>
      <w:r w:rsidRPr="003173A4">
        <w:t xml:space="preserve"> </w:t>
      </w:r>
      <w:r>
        <w:t xml:space="preserve">Bogotá. </w:t>
      </w:r>
      <w:hyperlink r:id="rId4" w:history="1">
        <w:r w:rsidRPr="00676B74">
          <w:rPr>
            <w:rStyle w:val="Hyperlink"/>
          </w:rPr>
          <w:t>franco@javeriana.edu.co</w:t>
        </w:r>
      </w:hyperlink>
      <w:r>
        <w:t xml:space="preserve"> y </w:t>
      </w:r>
      <w:hyperlink r:id="rId5" w:history="1">
        <w:r w:rsidRPr="00966103">
          <w:rPr>
            <w:rStyle w:val="Hyperlink"/>
          </w:rPr>
          <w:t>mmmartin@javeriana.edu.co</w:t>
        </w:r>
      </w:hyperlink>
    </w:p>
  </w:footnote>
  <w:footnote w:id="5">
    <w:p w:rsidR="00D07F17" w:rsidRDefault="00D07F17">
      <w:pPr>
        <w:pStyle w:val="FootnoteText"/>
      </w:pPr>
      <w:r>
        <w:rPr>
          <w:rStyle w:val="FootnoteReference"/>
        </w:rPr>
        <w:t>****</w:t>
      </w:r>
      <w:r w:rsidRPr="008541C8">
        <w:rPr>
          <w:rStyle w:val="FootnoteReference"/>
        </w:rPr>
        <w:sym w:font="Symbol" w:char="F02A"/>
      </w:r>
      <w:r>
        <w:t xml:space="preserve"> </w:t>
      </w:r>
      <w:r w:rsidRPr="003173A4">
        <w:t>Profesor</w:t>
      </w:r>
      <w:r>
        <w:t>-investigador</w:t>
      </w:r>
      <w:r w:rsidRPr="003173A4">
        <w:t xml:space="preserve">, </w:t>
      </w:r>
      <w:r>
        <w:t xml:space="preserve">Universidad de São Paulo, Instituto de Pesquisas Biomedicas, Brasil. </w:t>
      </w:r>
      <w:hyperlink r:id="rId6" w:history="1">
        <w:r w:rsidRPr="00966103">
          <w:rPr>
            <w:rStyle w:val="Hyperlink"/>
          </w:rPr>
          <w:t>gpadilla@icb.usp.br</w:t>
        </w:r>
      </w:hyperlink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74AF0"/>
    <w:multiLevelType w:val="hybridMultilevel"/>
    <w:tmpl w:val="8200CD74"/>
    <w:lvl w:ilvl="0" w:tplc="C862E4AE">
      <w:start w:val="1"/>
      <w:numFmt w:val="lowerLetter"/>
      <w:lvlText w:val="(%1)"/>
      <w:lvlJc w:val="left"/>
      <w:pPr>
        <w:ind w:left="6732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7452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8172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8892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9612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10332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11052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11772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12492" w:hanging="180"/>
      </w:pPr>
      <w:rPr>
        <w:rFonts w:cs="Times New Roman"/>
      </w:rPr>
    </w:lvl>
  </w:abstractNum>
  <w:abstractNum w:abstractNumId="1">
    <w:nsid w:val="2F354D3A"/>
    <w:multiLevelType w:val="hybridMultilevel"/>
    <w:tmpl w:val="C8C6F5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1C3F58"/>
    <w:multiLevelType w:val="hybridMultilevel"/>
    <w:tmpl w:val="2564D800"/>
    <w:lvl w:ilvl="0" w:tplc="204A18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97570C"/>
    <w:multiLevelType w:val="hybridMultilevel"/>
    <w:tmpl w:val="BD76C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7C200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b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E1297F"/>
    <w:multiLevelType w:val="hybridMultilevel"/>
    <w:tmpl w:val="6608C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1F6D31"/>
    <w:multiLevelType w:val="hybridMultilevel"/>
    <w:tmpl w:val="1C9C10D2"/>
    <w:lvl w:ilvl="0" w:tplc="BB228E3E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color w:val="00000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AC224C7"/>
    <w:multiLevelType w:val="hybridMultilevel"/>
    <w:tmpl w:val="1C984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stylePaneFormatFilter w:val="3F01"/>
  <w:trackRevisions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4C92"/>
    <w:rsid w:val="00010EE4"/>
    <w:rsid w:val="00017106"/>
    <w:rsid w:val="00021BBF"/>
    <w:rsid w:val="0002559D"/>
    <w:rsid w:val="00031282"/>
    <w:rsid w:val="00036FA0"/>
    <w:rsid w:val="00052D87"/>
    <w:rsid w:val="00056A61"/>
    <w:rsid w:val="00056CE7"/>
    <w:rsid w:val="00061D62"/>
    <w:rsid w:val="00064A4B"/>
    <w:rsid w:val="00065469"/>
    <w:rsid w:val="00067B02"/>
    <w:rsid w:val="00077A42"/>
    <w:rsid w:val="0008110D"/>
    <w:rsid w:val="0008551D"/>
    <w:rsid w:val="000869AC"/>
    <w:rsid w:val="000900A5"/>
    <w:rsid w:val="00093F50"/>
    <w:rsid w:val="00095F6E"/>
    <w:rsid w:val="00096184"/>
    <w:rsid w:val="000A02A0"/>
    <w:rsid w:val="000A1406"/>
    <w:rsid w:val="000A405D"/>
    <w:rsid w:val="000B1BB1"/>
    <w:rsid w:val="000C021F"/>
    <w:rsid w:val="000C4DDA"/>
    <w:rsid w:val="000C5F4B"/>
    <w:rsid w:val="000D55BD"/>
    <w:rsid w:val="000D630A"/>
    <w:rsid w:val="000E08BF"/>
    <w:rsid w:val="000E1064"/>
    <w:rsid w:val="000F3819"/>
    <w:rsid w:val="000F3846"/>
    <w:rsid w:val="000F60A1"/>
    <w:rsid w:val="00100CCE"/>
    <w:rsid w:val="00101F62"/>
    <w:rsid w:val="001020D6"/>
    <w:rsid w:val="00107AE0"/>
    <w:rsid w:val="00110B37"/>
    <w:rsid w:val="0011131C"/>
    <w:rsid w:val="00112557"/>
    <w:rsid w:val="00114848"/>
    <w:rsid w:val="00125781"/>
    <w:rsid w:val="0013029D"/>
    <w:rsid w:val="0013143B"/>
    <w:rsid w:val="00154DBF"/>
    <w:rsid w:val="00164FD3"/>
    <w:rsid w:val="00166D50"/>
    <w:rsid w:val="0018300D"/>
    <w:rsid w:val="001850D9"/>
    <w:rsid w:val="001866C2"/>
    <w:rsid w:val="00194ECD"/>
    <w:rsid w:val="001957C8"/>
    <w:rsid w:val="001A3F10"/>
    <w:rsid w:val="001A4DA2"/>
    <w:rsid w:val="001A757F"/>
    <w:rsid w:val="001B3963"/>
    <w:rsid w:val="001C5232"/>
    <w:rsid w:val="001D39F2"/>
    <w:rsid w:val="001E1290"/>
    <w:rsid w:val="001F11A0"/>
    <w:rsid w:val="001F12A9"/>
    <w:rsid w:val="00202697"/>
    <w:rsid w:val="00203D68"/>
    <w:rsid w:val="002077BF"/>
    <w:rsid w:val="00207FF7"/>
    <w:rsid w:val="00211D15"/>
    <w:rsid w:val="0022384C"/>
    <w:rsid w:val="00231A4C"/>
    <w:rsid w:val="002335E9"/>
    <w:rsid w:val="00234FB8"/>
    <w:rsid w:val="00246F39"/>
    <w:rsid w:val="00246FC7"/>
    <w:rsid w:val="0025068F"/>
    <w:rsid w:val="00254A6A"/>
    <w:rsid w:val="002558FB"/>
    <w:rsid w:val="0025639A"/>
    <w:rsid w:val="002615E6"/>
    <w:rsid w:val="00261DB2"/>
    <w:rsid w:val="00274E6B"/>
    <w:rsid w:val="00276C31"/>
    <w:rsid w:val="002814DF"/>
    <w:rsid w:val="00282DFE"/>
    <w:rsid w:val="0028748B"/>
    <w:rsid w:val="00291A33"/>
    <w:rsid w:val="002931FD"/>
    <w:rsid w:val="002943FF"/>
    <w:rsid w:val="002976F9"/>
    <w:rsid w:val="002A2473"/>
    <w:rsid w:val="002A4D51"/>
    <w:rsid w:val="002B098A"/>
    <w:rsid w:val="002B1AB7"/>
    <w:rsid w:val="002B4A85"/>
    <w:rsid w:val="002B4F04"/>
    <w:rsid w:val="002C43F0"/>
    <w:rsid w:val="002C7356"/>
    <w:rsid w:val="002C7E8E"/>
    <w:rsid w:val="002C7FAB"/>
    <w:rsid w:val="002E1AE0"/>
    <w:rsid w:val="002E2D8A"/>
    <w:rsid w:val="002E7D16"/>
    <w:rsid w:val="002F3807"/>
    <w:rsid w:val="00300F67"/>
    <w:rsid w:val="00301900"/>
    <w:rsid w:val="00306451"/>
    <w:rsid w:val="003173A4"/>
    <w:rsid w:val="00321104"/>
    <w:rsid w:val="00321831"/>
    <w:rsid w:val="003243FA"/>
    <w:rsid w:val="003274AA"/>
    <w:rsid w:val="003371B0"/>
    <w:rsid w:val="0034320C"/>
    <w:rsid w:val="00346E47"/>
    <w:rsid w:val="003601AE"/>
    <w:rsid w:val="003619DD"/>
    <w:rsid w:val="003637CA"/>
    <w:rsid w:val="00363879"/>
    <w:rsid w:val="00363FB2"/>
    <w:rsid w:val="003640A9"/>
    <w:rsid w:val="0037060C"/>
    <w:rsid w:val="00374B42"/>
    <w:rsid w:val="003772FE"/>
    <w:rsid w:val="0038245B"/>
    <w:rsid w:val="00383E6C"/>
    <w:rsid w:val="0038425D"/>
    <w:rsid w:val="0038465B"/>
    <w:rsid w:val="003859B1"/>
    <w:rsid w:val="0039150A"/>
    <w:rsid w:val="003B0BB6"/>
    <w:rsid w:val="003B2049"/>
    <w:rsid w:val="003B5772"/>
    <w:rsid w:val="003B5865"/>
    <w:rsid w:val="003C1CB5"/>
    <w:rsid w:val="003C255C"/>
    <w:rsid w:val="003C42BF"/>
    <w:rsid w:val="003C6146"/>
    <w:rsid w:val="003C6915"/>
    <w:rsid w:val="003D03BB"/>
    <w:rsid w:val="003D333D"/>
    <w:rsid w:val="003D43E8"/>
    <w:rsid w:val="003D6268"/>
    <w:rsid w:val="003D66D2"/>
    <w:rsid w:val="003E257C"/>
    <w:rsid w:val="003E25FD"/>
    <w:rsid w:val="003E308B"/>
    <w:rsid w:val="003E4D60"/>
    <w:rsid w:val="003E591E"/>
    <w:rsid w:val="003F227C"/>
    <w:rsid w:val="003F29F7"/>
    <w:rsid w:val="0040355B"/>
    <w:rsid w:val="004077DA"/>
    <w:rsid w:val="00411120"/>
    <w:rsid w:val="004113F6"/>
    <w:rsid w:val="00420AEC"/>
    <w:rsid w:val="00426227"/>
    <w:rsid w:val="00433E71"/>
    <w:rsid w:val="00440675"/>
    <w:rsid w:val="004419E8"/>
    <w:rsid w:val="00442777"/>
    <w:rsid w:val="00443B18"/>
    <w:rsid w:val="00445C60"/>
    <w:rsid w:val="004475D2"/>
    <w:rsid w:val="00454FDB"/>
    <w:rsid w:val="00455532"/>
    <w:rsid w:val="00463FBF"/>
    <w:rsid w:val="00472ECE"/>
    <w:rsid w:val="00475859"/>
    <w:rsid w:val="004759AD"/>
    <w:rsid w:val="00481B92"/>
    <w:rsid w:val="004831F3"/>
    <w:rsid w:val="00484C7B"/>
    <w:rsid w:val="00484EEC"/>
    <w:rsid w:val="00484F91"/>
    <w:rsid w:val="00486484"/>
    <w:rsid w:val="004971B7"/>
    <w:rsid w:val="00497B4F"/>
    <w:rsid w:val="004A32CF"/>
    <w:rsid w:val="004A4CEE"/>
    <w:rsid w:val="004A6636"/>
    <w:rsid w:val="004C2B67"/>
    <w:rsid w:val="004C3B7A"/>
    <w:rsid w:val="004C635C"/>
    <w:rsid w:val="004D37A0"/>
    <w:rsid w:val="004E7D61"/>
    <w:rsid w:val="004F2FB4"/>
    <w:rsid w:val="004F59D0"/>
    <w:rsid w:val="004F627B"/>
    <w:rsid w:val="00505110"/>
    <w:rsid w:val="00505899"/>
    <w:rsid w:val="00507FE2"/>
    <w:rsid w:val="00510D7F"/>
    <w:rsid w:val="005162D4"/>
    <w:rsid w:val="005172D3"/>
    <w:rsid w:val="005219A0"/>
    <w:rsid w:val="00522E1C"/>
    <w:rsid w:val="00525143"/>
    <w:rsid w:val="005320C4"/>
    <w:rsid w:val="00532EDD"/>
    <w:rsid w:val="00533894"/>
    <w:rsid w:val="005360AA"/>
    <w:rsid w:val="00536AE7"/>
    <w:rsid w:val="0053702A"/>
    <w:rsid w:val="005376FC"/>
    <w:rsid w:val="00543EF4"/>
    <w:rsid w:val="00551977"/>
    <w:rsid w:val="00551DF0"/>
    <w:rsid w:val="005528F8"/>
    <w:rsid w:val="00553573"/>
    <w:rsid w:val="0055670A"/>
    <w:rsid w:val="00557C60"/>
    <w:rsid w:val="0056270B"/>
    <w:rsid w:val="005649E0"/>
    <w:rsid w:val="00565C24"/>
    <w:rsid w:val="0057157C"/>
    <w:rsid w:val="00572156"/>
    <w:rsid w:val="00576AAE"/>
    <w:rsid w:val="00577699"/>
    <w:rsid w:val="00580E05"/>
    <w:rsid w:val="005943AC"/>
    <w:rsid w:val="00594813"/>
    <w:rsid w:val="00594E9C"/>
    <w:rsid w:val="00596C34"/>
    <w:rsid w:val="005A18A5"/>
    <w:rsid w:val="005A2074"/>
    <w:rsid w:val="005A2CA9"/>
    <w:rsid w:val="005A41F6"/>
    <w:rsid w:val="005B69EC"/>
    <w:rsid w:val="005C132C"/>
    <w:rsid w:val="005C169B"/>
    <w:rsid w:val="005C4F96"/>
    <w:rsid w:val="005D112A"/>
    <w:rsid w:val="005D3BF4"/>
    <w:rsid w:val="005E2EF2"/>
    <w:rsid w:val="005E40C4"/>
    <w:rsid w:val="005E517B"/>
    <w:rsid w:val="005F2F2B"/>
    <w:rsid w:val="005F48CF"/>
    <w:rsid w:val="005F7579"/>
    <w:rsid w:val="00603F05"/>
    <w:rsid w:val="00606CAE"/>
    <w:rsid w:val="00607321"/>
    <w:rsid w:val="00615571"/>
    <w:rsid w:val="00622701"/>
    <w:rsid w:val="006259F7"/>
    <w:rsid w:val="00625D83"/>
    <w:rsid w:val="00631B48"/>
    <w:rsid w:val="00633CFB"/>
    <w:rsid w:val="006345B1"/>
    <w:rsid w:val="00641B11"/>
    <w:rsid w:val="00654DD2"/>
    <w:rsid w:val="006553A8"/>
    <w:rsid w:val="00660215"/>
    <w:rsid w:val="0066219B"/>
    <w:rsid w:val="00664AD5"/>
    <w:rsid w:val="00666E9F"/>
    <w:rsid w:val="00671614"/>
    <w:rsid w:val="00671F7D"/>
    <w:rsid w:val="00673F0A"/>
    <w:rsid w:val="006757CD"/>
    <w:rsid w:val="00676B74"/>
    <w:rsid w:val="00683A48"/>
    <w:rsid w:val="006845A8"/>
    <w:rsid w:val="00685030"/>
    <w:rsid w:val="00686B91"/>
    <w:rsid w:val="0068743A"/>
    <w:rsid w:val="0069617C"/>
    <w:rsid w:val="006A0DF1"/>
    <w:rsid w:val="006A514F"/>
    <w:rsid w:val="006A7472"/>
    <w:rsid w:val="006B0C82"/>
    <w:rsid w:val="006B16AC"/>
    <w:rsid w:val="006B2119"/>
    <w:rsid w:val="006B2E65"/>
    <w:rsid w:val="006C0381"/>
    <w:rsid w:val="006C1CFC"/>
    <w:rsid w:val="006C3BFD"/>
    <w:rsid w:val="006C73F4"/>
    <w:rsid w:val="006D227C"/>
    <w:rsid w:val="006D5B64"/>
    <w:rsid w:val="006D6911"/>
    <w:rsid w:val="006E1CCF"/>
    <w:rsid w:val="006E799D"/>
    <w:rsid w:val="00703E25"/>
    <w:rsid w:val="00716B70"/>
    <w:rsid w:val="00734F52"/>
    <w:rsid w:val="007352EC"/>
    <w:rsid w:val="00736B9E"/>
    <w:rsid w:val="007443AD"/>
    <w:rsid w:val="00753F10"/>
    <w:rsid w:val="007619A9"/>
    <w:rsid w:val="0076320A"/>
    <w:rsid w:val="007645E5"/>
    <w:rsid w:val="00773A8A"/>
    <w:rsid w:val="00781D5E"/>
    <w:rsid w:val="00792A8D"/>
    <w:rsid w:val="00794333"/>
    <w:rsid w:val="00796924"/>
    <w:rsid w:val="00797E28"/>
    <w:rsid w:val="007A1E91"/>
    <w:rsid w:val="007A484D"/>
    <w:rsid w:val="007A6A63"/>
    <w:rsid w:val="007A707A"/>
    <w:rsid w:val="007B0E3E"/>
    <w:rsid w:val="007B21ED"/>
    <w:rsid w:val="007B45E6"/>
    <w:rsid w:val="007B4CFE"/>
    <w:rsid w:val="007C5C43"/>
    <w:rsid w:val="007C7C81"/>
    <w:rsid w:val="007D401F"/>
    <w:rsid w:val="007D6C6F"/>
    <w:rsid w:val="007D6FE9"/>
    <w:rsid w:val="007F4AD2"/>
    <w:rsid w:val="007F5126"/>
    <w:rsid w:val="00800BC1"/>
    <w:rsid w:val="00801E07"/>
    <w:rsid w:val="008076D2"/>
    <w:rsid w:val="008122BB"/>
    <w:rsid w:val="00814201"/>
    <w:rsid w:val="008142CE"/>
    <w:rsid w:val="0082120B"/>
    <w:rsid w:val="0082508A"/>
    <w:rsid w:val="00832379"/>
    <w:rsid w:val="00843FF3"/>
    <w:rsid w:val="00845117"/>
    <w:rsid w:val="008473EC"/>
    <w:rsid w:val="008541C8"/>
    <w:rsid w:val="008553FB"/>
    <w:rsid w:val="00863582"/>
    <w:rsid w:val="00863DA5"/>
    <w:rsid w:val="008709D7"/>
    <w:rsid w:val="00870D42"/>
    <w:rsid w:val="00872C25"/>
    <w:rsid w:val="0087360A"/>
    <w:rsid w:val="0087786C"/>
    <w:rsid w:val="00882705"/>
    <w:rsid w:val="00884B78"/>
    <w:rsid w:val="00886057"/>
    <w:rsid w:val="008863D4"/>
    <w:rsid w:val="00896944"/>
    <w:rsid w:val="008A50F8"/>
    <w:rsid w:val="008A5367"/>
    <w:rsid w:val="008A7107"/>
    <w:rsid w:val="008B0F5C"/>
    <w:rsid w:val="008B29D1"/>
    <w:rsid w:val="008C0A69"/>
    <w:rsid w:val="008C6684"/>
    <w:rsid w:val="008D0B57"/>
    <w:rsid w:val="008D54F7"/>
    <w:rsid w:val="008D6451"/>
    <w:rsid w:val="008E0BD6"/>
    <w:rsid w:val="008E4F3F"/>
    <w:rsid w:val="008E61DD"/>
    <w:rsid w:val="008F1F64"/>
    <w:rsid w:val="008F30B8"/>
    <w:rsid w:val="008F30DD"/>
    <w:rsid w:val="0090009A"/>
    <w:rsid w:val="009039C8"/>
    <w:rsid w:val="00903FFD"/>
    <w:rsid w:val="009069F5"/>
    <w:rsid w:val="009160C1"/>
    <w:rsid w:val="00922226"/>
    <w:rsid w:val="00923DDE"/>
    <w:rsid w:val="00924094"/>
    <w:rsid w:val="0092743B"/>
    <w:rsid w:val="00930565"/>
    <w:rsid w:val="009340AC"/>
    <w:rsid w:val="00934F54"/>
    <w:rsid w:val="0093565D"/>
    <w:rsid w:val="00941123"/>
    <w:rsid w:val="009417EE"/>
    <w:rsid w:val="00941858"/>
    <w:rsid w:val="00953443"/>
    <w:rsid w:val="00962037"/>
    <w:rsid w:val="00962AA9"/>
    <w:rsid w:val="00964EB6"/>
    <w:rsid w:val="00966103"/>
    <w:rsid w:val="00966468"/>
    <w:rsid w:val="00973061"/>
    <w:rsid w:val="00973907"/>
    <w:rsid w:val="00974497"/>
    <w:rsid w:val="0097502F"/>
    <w:rsid w:val="0097521C"/>
    <w:rsid w:val="0098009A"/>
    <w:rsid w:val="00984162"/>
    <w:rsid w:val="00987681"/>
    <w:rsid w:val="00994830"/>
    <w:rsid w:val="009A0597"/>
    <w:rsid w:val="009A3BF4"/>
    <w:rsid w:val="009A7134"/>
    <w:rsid w:val="009B77D6"/>
    <w:rsid w:val="009C0F18"/>
    <w:rsid w:val="009C2399"/>
    <w:rsid w:val="009C3E19"/>
    <w:rsid w:val="009C4F35"/>
    <w:rsid w:val="009C5657"/>
    <w:rsid w:val="009C6CAF"/>
    <w:rsid w:val="009C78C3"/>
    <w:rsid w:val="009D063B"/>
    <w:rsid w:val="009D177D"/>
    <w:rsid w:val="009D1A34"/>
    <w:rsid w:val="009D6D8F"/>
    <w:rsid w:val="009E2744"/>
    <w:rsid w:val="009E57C8"/>
    <w:rsid w:val="009F2E50"/>
    <w:rsid w:val="009F47E3"/>
    <w:rsid w:val="009F7403"/>
    <w:rsid w:val="00A01E6D"/>
    <w:rsid w:val="00A05E3B"/>
    <w:rsid w:val="00A134C6"/>
    <w:rsid w:val="00A156EB"/>
    <w:rsid w:val="00A1631D"/>
    <w:rsid w:val="00A17017"/>
    <w:rsid w:val="00A21E8D"/>
    <w:rsid w:val="00A3207D"/>
    <w:rsid w:val="00A35B8D"/>
    <w:rsid w:val="00A5078D"/>
    <w:rsid w:val="00A57B2C"/>
    <w:rsid w:val="00A619B2"/>
    <w:rsid w:val="00A62B04"/>
    <w:rsid w:val="00A64C6C"/>
    <w:rsid w:val="00A65827"/>
    <w:rsid w:val="00A67B55"/>
    <w:rsid w:val="00A67FA7"/>
    <w:rsid w:val="00A77FA3"/>
    <w:rsid w:val="00A91B8B"/>
    <w:rsid w:val="00A91D7E"/>
    <w:rsid w:val="00AA337E"/>
    <w:rsid w:val="00AA761C"/>
    <w:rsid w:val="00AA7C1E"/>
    <w:rsid w:val="00AB216A"/>
    <w:rsid w:val="00AB4F69"/>
    <w:rsid w:val="00AC2A9E"/>
    <w:rsid w:val="00AE0372"/>
    <w:rsid w:val="00AE14D7"/>
    <w:rsid w:val="00AE262B"/>
    <w:rsid w:val="00AE7426"/>
    <w:rsid w:val="00AF23FA"/>
    <w:rsid w:val="00AF4A2E"/>
    <w:rsid w:val="00AF771E"/>
    <w:rsid w:val="00B0010C"/>
    <w:rsid w:val="00B018AD"/>
    <w:rsid w:val="00B05F20"/>
    <w:rsid w:val="00B10FD1"/>
    <w:rsid w:val="00B14D15"/>
    <w:rsid w:val="00B15A0B"/>
    <w:rsid w:val="00B16186"/>
    <w:rsid w:val="00B16EAD"/>
    <w:rsid w:val="00B17B9B"/>
    <w:rsid w:val="00B2091C"/>
    <w:rsid w:val="00B21B69"/>
    <w:rsid w:val="00B25A21"/>
    <w:rsid w:val="00B309BB"/>
    <w:rsid w:val="00B30C01"/>
    <w:rsid w:val="00B3499C"/>
    <w:rsid w:val="00B40111"/>
    <w:rsid w:val="00B42A5F"/>
    <w:rsid w:val="00B46F1F"/>
    <w:rsid w:val="00B472B9"/>
    <w:rsid w:val="00B50425"/>
    <w:rsid w:val="00B577EE"/>
    <w:rsid w:val="00B57934"/>
    <w:rsid w:val="00B57CF7"/>
    <w:rsid w:val="00B64A10"/>
    <w:rsid w:val="00B66DEA"/>
    <w:rsid w:val="00B70FA9"/>
    <w:rsid w:val="00B742EE"/>
    <w:rsid w:val="00B84040"/>
    <w:rsid w:val="00B933CB"/>
    <w:rsid w:val="00B97010"/>
    <w:rsid w:val="00B97100"/>
    <w:rsid w:val="00BA3D5D"/>
    <w:rsid w:val="00BA427B"/>
    <w:rsid w:val="00BA4359"/>
    <w:rsid w:val="00BA4FCA"/>
    <w:rsid w:val="00BA55FE"/>
    <w:rsid w:val="00BA6B7A"/>
    <w:rsid w:val="00BB50D0"/>
    <w:rsid w:val="00BB7CCA"/>
    <w:rsid w:val="00BC2894"/>
    <w:rsid w:val="00BC308E"/>
    <w:rsid w:val="00BC4BA1"/>
    <w:rsid w:val="00BC732F"/>
    <w:rsid w:val="00BD1A2B"/>
    <w:rsid w:val="00BD5123"/>
    <w:rsid w:val="00BD5910"/>
    <w:rsid w:val="00BD7376"/>
    <w:rsid w:val="00BD79A3"/>
    <w:rsid w:val="00BE521C"/>
    <w:rsid w:val="00BF33E4"/>
    <w:rsid w:val="00C01B42"/>
    <w:rsid w:val="00C076F4"/>
    <w:rsid w:val="00C12EDA"/>
    <w:rsid w:val="00C157FE"/>
    <w:rsid w:val="00C16DF7"/>
    <w:rsid w:val="00C176BD"/>
    <w:rsid w:val="00C20AD5"/>
    <w:rsid w:val="00C246FA"/>
    <w:rsid w:val="00C24709"/>
    <w:rsid w:val="00C26F25"/>
    <w:rsid w:val="00C32705"/>
    <w:rsid w:val="00C33BD0"/>
    <w:rsid w:val="00C36907"/>
    <w:rsid w:val="00C36DBC"/>
    <w:rsid w:val="00C40AB1"/>
    <w:rsid w:val="00C47B3D"/>
    <w:rsid w:val="00C47D95"/>
    <w:rsid w:val="00C5416D"/>
    <w:rsid w:val="00C5432D"/>
    <w:rsid w:val="00C56CA3"/>
    <w:rsid w:val="00C57861"/>
    <w:rsid w:val="00C633EA"/>
    <w:rsid w:val="00C64C92"/>
    <w:rsid w:val="00C71186"/>
    <w:rsid w:val="00C74D4F"/>
    <w:rsid w:val="00C7703E"/>
    <w:rsid w:val="00C80AC4"/>
    <w:rsid w:val="00C81A41"/>
    <w:rsid w:val="00C86786"/>
    <w:rsid w:val="00C92CA3"/>
    <w:rsid w:val="00CA78D8"/>
    <w:rsid w:val="00CB712B"/>
    <w:rsid w:val="00CB72C8"/>
    <w:rsid w:val="00CB76BE"/>
    <w:rsid w:val="00CC73C5"/>
    <w:rsid w:val="00CD2706"/>
    <w:rsid w:val="00CD270D"/>
    <w:rsid w:val="00CE64BA"/>
    <w:rsid w:val="00CF073E"/>
    <w:rsid w:val="00CF537B"/>
    <w:rsid w:val="00D00822"/>
    <w:rsid w:val="00D03640"/>
    <w:rsid w:val="00D05A42"/>
    <w:rsid w:val="00D05EB1"/>
    <w:rsid w:val="00D06C0C"/>
    <w:rsid w:val="00D07A81"/>
    <w:rsid w:val="00D07F17"/>
    <w:rsid w:val="00D12C97"/>
    <w:rsid w:val="00D14C83"/>
    <w:rsid w:val="00D263FD"/>
    <w:rsid w:val="00D275BA"/>
    <w:rsid w:val="00D27C80"/>
    <w:rsid w:val="00D27E75"/>
    <w:rsid w:val="00D3111D"/>
    <w:rsid w:val="00D321A3"/>
    <w:rsid w:val="00D32825"/>
    <w:rsid w:val="00D43500"/>
    <w:rsid w:val="00D54DB7"/>
    <w:rsid w:val="00D56DEB"/>
    <w:rsid w:val="00D57A15"/>
    <w:rsid w:val="00D6284A"/>
    <w:rsid w:val="00D72534"/>
    <w:rsid w:val="00D8321B"/>
    <w:rsid w:val="00D854F4"/>
    <w:rsid w:val="00D92FFA"/>
    <w:rsid w:val="00D97C50"/>
    <w:rsid w:val="00DA3B92"/>
    <w:rsid w:val="00DA3CF5"/>
    <w:rsid w:val="00DA45B0"/>
    <w:rsid w:val="00DA50EA"/>
    <w:rsid w:val="00DA5F93"/>
    <w:rsid w:val="00DA68A5"/>
    <w:rsid w:val="00DB2D2A"/>
    <w:rsid w:val="00DC208D"/>
    <w:rsid w:val="00DD6655"/>
    <w:rsid w:val="00DD6EEE"/>
    <w:rsid w:val="00DD7E0A"/>
    <w:rsid w:val="00DE0388"/>
    <w:rsid w:val="00DE388A"/>
    <w:rsid w:val="00DF2C5B"/>
    <w:rsid w:val="00DF37D5"/>
    <w:rsid w:val="00DF6CB8"/>
    <w:rsid w:val="00E01EE1"/>
    <w:rsid w:val="00E02EC3"/>
    <w:rsid w:val="00E031EF"/>
    <w:rsid w:val="00E04B27"/>
    <w:rsid w:val="00E061A2"/>
    <w:rsid w:val="00E06D26"/>
    <w:rsid w:val="00E153D7"/>
    <w:rsid w:val="00E16D6E"/>
    <w:rsid w:val="00E17BE7"/>
    <w:rsid w:val="00E20492"/>
    <w:rsid w:val="00E26134"/>
    <w:rsid w:val="00E26575"/>
    <w:rsid w:val="00E265B2"/>
    <w:rsid w:val="00E26BCE"/>
    <w:rsid w:val="00E310FA"/>
    <w:rsid w:val="00E32DD1"/>
    <w:rsid w:val="00E35426"/>
    <w:rsid w:val="00E35DEC"/>
    <w:rsid w:val="00E52B56"/>
    <w:rsid w:val="00E54ABC"/>
    <w:rsid w:val="00E56C59"/>
    <w:rsid w:val="00E56D4E"/>
    <w:rsid w:val="00E61B4C"/>
    <w:rsid w:val="00E6669F"/>
    <w:rsid w:val="00E74B0D"/>
    <w:rsid w:val="00E764AA"/>
    <w:rsid w:val="00E76868"/>
    <w:rsid w:val="00E91DF1"/>
    <w:rsid w:val="00E96297"/>
    <w:rsid w:val="00EA0992"/>
    <w:rsid w:val="00EA6C3C"/>
    <w:rsid w:val="00EA7410"/>
    <w:rsid w:val="00EB0AFD"/>
    <w:rsid w:val="00EB202D"/>
    <w:rsid w:val="00EB7847"/>
    <w:rsid w:val="00EC2D8B"/>
    <w:rsid w:val="00EC4B90"/>
    <w:rsid w:val="00ED0CDF"/>
    <w:rsid w:val="00ED4E6D"/>
    <w:rsid w:val="00EE1118"/>
    <w:rsid w:val="00EE47B8"/>
    <w:rsid w:val="00EE7BFA"/>
    <w:rsid w:val="00EF3C92"/>
    <w:rsid w:val="00F02E41"/>
    <w:rsid w:val="00F066A8"/>
    <w:rsid w:val="00F06EB9"/>
    <w:rsid w:val="00F1236B"/>
    <w:rsid w:val="00F15361"/>
    <w:rsid w:val="00F17164"/>
    <w:rsid w:val="00F20AD0"/>
    <w:rsid w:val="00F44528"/>
    <w:rsid w:val="00F457C6"/>
    <w:rsid w:val="00F50210"/>
    <w:rsid w:val="00F54972"/>
    <w:rsid w:val="00F54E0C"/>
    <w:rsid w:val="00F551E2"/>
    <w:rsid w:val="00F71249"/>
    <w:rsid w:val="00F71FA2"/>
    <w:rsid w:val="00F737E5"/>
    <w:rsid w:val="00F742CE"/>
    <w:rsid w:val="00F8041C"/>
    <w:rsid w:val="00F8451B"/>
    <w:rsid w:val="00F86822"/>
    <w:rsid w:val="00F91466"/>
    <w:rsid w:val="00F9353D"/>
    <w:rsid w:val="00FA18D1"/>
    <w:rsid w:val="00FA378A"/>
    <w:rsid w:val="00FA4B0B"/>
    <w:rsid w:val="00FA6C41"/>
    <w:rsid w:val="00FC2601"/>
    <w:rsid w:val="00FC3226"/>
    <w:rsid w:val="00FC3311"/>
    <w:rsid w:val="00FC5C25"/>
    <w:rsid w:val="00FD16C6"/>
    <w:rsid w:val="00FD1EE7"/>
    <w:rsid w:val="00FD4C2C"/>
    <w:rsid w:val="00FD4F8A"/>
    <w:rsid w:val="00FE52E4"/>
    <w:rsid w:val="00FE5500"/>
    <w:rsid w:val="00FE5DF0"/>
    <w:rsid w:val="00FE70E6"/>
    <w:rsid w:val="00FF16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semiHidden="0" w:uiPriority="0" w:unhideWhenUsed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ypewriter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825"/>
    <w:rPr>
      <w:sz w:val="24"/>
      <w:szCs w:val="24"/>
      <w:lang w:val="es-ES" w:eastAsia="es-E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rsid w:val="00F9353D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9353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2C7FAB"/>
    <w:rPr>
      <w:rFonts w:cs="Times New Roman"/>
      <w:lang w:val="es-ES" w:eastAsia="es-ES"/>
    </w:rPr>
  </w:style>
  <w:style w:type="paragraph" w:styleId="BalloonText">
    <w:name w:val="Balloon Text"/>
    <w:basedOn w:val="Normal"/>
    <w:link w:val="BalloonTextChar"/>
    <w:uiPriority w:val="99"/>
    <w:semiHidden/>
    <w:rsid w:val="00F935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FE7"/>
    <w:rPr>
      <w:sz w:val="0"/>
      <w:szCs w:val="0"/>
      <w:lang w:val="es-ES" w:eastAsia="es-ES"/>
    </w:rPr>
  </w:style>
  <w:style w:type="table" w:styleId="TableGrid">
    <w:name w:val="Table Grid"/>
    <w:basedOn w:val="TableNormal"/>
    <w:uiPriority w:val="99"/>
    <w:rsid w:val="0055197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2077BF"/>
    <w:rPr>
      <w:rFonts w:cs="Times New Roman"/>
      <w:color w:val="000080"/>
      <w:u w:val="single"/>
    </w:rPr>
  </w:style>
  <w:style w:type="paragraph" w:styleId="FootnoteText">
    <w:name w:val="footnote text"/>
    <w:basedOn w:val="Normal"/>
    <w:link w:val="FootnoteTextChar"/>
    <w:uiPriority w:val="99"/>
    <w:rsid w:val="00261DB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261DB2"/>
    <w:rPr>
      <w:rFonts w:cs="Times New Roman"/>
      <w:lang w:val="es-ES" w:eastAsia="es-ES"/>
    </w:rPr>
  </w:style>
  <w:style w:type="character" w:styleId="FootnoteReference">
    <w:name w:val="footnote reference"/>
    <w:basedOn w:val="DefaultParagraphFont"/>
    <w:uiPriority w:val="99"/>
    <w:rsid w:val="00261DB2"/>
    <w:rPr>
      <w:rFonts w:cs="Times New Roman"/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2C7F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2C7FAB"/>
  </w:style>
  <w:style w:type="character" w:styleId="HTMLAcronym">
    <w:name w:val="HTML Acronym"/>
    <w:basedOn w:val="DefaultParagraphFont"/>
    <w:uiPriority w:val="99"/>
    <w:rsid w:val="00E20492"/>
    <w:rPr>
      <w:rFonts w:cs="Times New Roman"/>
    </w:rPr>
  </w:style>
  <w:style w:type="paragraph" w:styleId="Caption">
    <w:name w:val="caption"/>
    <w:basedOn w:val="Normal"/>
    <w:next w:val="Normal"/>
    <w:uiPriority w:val="99"/>
    <w:qFormat/>
    <w:rsid w:val="00B30C0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F771E"/>
    <w:rPr>
      <w:sz w:val="24"/>
      <w:szCs w:val="24"/>
      <w:lang w:val="es-ES" w:eastAsia="es-ES"/>
    </w:rPr>
  </w:style>
  <w:style w:type="paragraph" w:styleId="BodyText">
    <w:name w:val="Body Text"/>
    <w:basedOn w:val="Normal"/>
    <w:link w:val="BodyTextChar"/>
    <w:uiPriority w:val="99"/>
    <w:rsid w:val="003E257C"/>
    <w:pPr>
      <w:suppressAutoHyphens/>
      <w:jc w:val="both"/>
    </w:pPr>
    <w:rPr>
      <w:rFonts w:ascii="Arial" w:hAnsi="Arial" w:cs="Arial"/>
      <w:kern w:val="1"/>
      <w:sz w:val="22"/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3E257C"/>
    <w:rPr>
      <w:rFonts w:ascii="Arial" w:hAnsi="Arial" w:cs="Arial"/>
      <w:kern w:val="1"/>
      <w:sz w:val="24"/>
      <w:szCs w:val="24"/>
      <w:lang w:eastAsia="ar-SA" w:bidi="ar-SA"/>
    </w:rPr>
  </w:style>
  <w:style w:type="character" w:styleId="HTMLTypewriter">
    <w:name w:val="HTML Typewriter"/>
    <w:basedOn w:val="DefaultParagraphFont"/>
    <w:uiPriority w:val="99"/>
    <w:rsid w:val="00F54E0C"/>
    <w:rPr>
      <w:rFonts w:ascii="Courier New" w:hAnsi="Courier New" w:cs="Courier New"/>
      <w:sz w:val="20"/>
      <w:szCs w:val="20"/>
    </w:rPr>
  </w:style>
  <w:style w:type="character" w:customStyle="1" w:styleId="MquinadeescribirHTML1">
    <w:name w:val="Máquina de escribir HTML1"/>
    <w:uiPriority w:val="99"/>
    <w:rsid w:val="00F54E0C"/>
    <w:rPr>
      <w:rFonts w:ascii="Courier New" w:hAnsi="Courier New"/>
      <w:sz w:val="20"/>
    </w:rPr>
  </w:style>
  <w:style w:type="paragraph" w:customStyle="1" w:styleId="Textoindependiente21">
    <w:name w:val="Texto independiente 21"/>
    <w:basedOn w:val="Normal"/>
    <w:uiPriority w:val="99"/>
    <w:rsid w:val="002B4F04"/>
    <w:pPr>
      <w:suppressAutoHyphens/>
      <w:spacing w:after="120" w:line="480" w:lineRule="auto"/>
    </w:pPr>
    <w:rPr>
      <w:kern w:val="1"/>
      <w:lang w:eastAsia="ar-SA"/>
    </w:rPr>
  </w:style>
  <w:style w:type="paragraph" w:customStyle="1" w:styleId="HTMLconformatoprevio1">
    <w:name w:val="HTML con formato previo1"/>
    <w:basedOn w:val="Normal"/>
    <w:uiPriority w:val="99"/>
    <w:rsid w:val="00863D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kern w:val="1"/>
      <w:sz w:val="20"/>
      <w:szCs w:val="20"/>
      <w:lang w:eastAsia="ar-SA"/>
    </w:rPr>
  </w:style>
  <w:style w:type="character" w:styleId="Emphasis">
    <w:name w:val="Emphasis"/>
    <w:basedOn w:val="DefaultParagraphFont"/>
    <w:uiPriority w:val="99"/>
    <w:qFormat/>
    <w:rsid w:val="00FF16B4"/>
    <w:rPr>
      <w:rFonts w:cs="Times New Roman"/>
      <w:i/>
      <w:iCs/>
    </w:rPr>
  </w:style>
  <w:style w:type="paragraph" w:styleId="BodyText2">
    <w:name w:val="Body Text 2"/>
    <w:basedOn w:val="Normal"/>
    <w:link w:val="BodyText2Char"/>
    <w:uiPriority w:val="99"/>
    <w:semiHidden/>
    <w:rsid w:val="00FF16B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FF16B4"/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BA6B7A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A6B7A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BA6B7A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A6B7A"/>
    <w:rPr>
      <w:rFonts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800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00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00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00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00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00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00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00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00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00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lprada@javeriana.edu.co" TargetMode="External"/><Relationship Id="rId2" Type="http://schemas.openxmlformats.org/officeDocument/2006/relationships/hyperlink" Target="mailto:maikawa@icb.usp.br" TargetMode="External"/><Relationship Id="rId1" Type="http://schemas.openxmlformats.org/officeDocument/2006/relationships/hyperlink" Target="mailto:crueda@javeriana.edu.co" TargetMode="External"/><Relationship Id="rId6" Type="http://schemas.openxmlformats.org/officeDocument/2006/relationships/hyperlink" Target="mailto:gpadilla@icb.usp.br" TargetMode="External"/><Relationship Id="rId5" Type="http://schemas.openxmlformats.org/officeDocument/2006/relationships/hyperlink" Target="mailto:mmmartin@javeriana.edu.co" TargetMode="External"/><Relationship Id="rId4" Type="http://schemas.openxmlformats.org/officeDocument/2006/relationships/hyperlink" Target="mailto:franco@javeriana.edu.c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</TotalTime>
  <Pages>20</Pages>
  <Words>3581</Words>
  <Characters>19700</Characters>
  <Application>Microsoft Office Outlook</Application>
  <DocSecurity>0</DocSecurity>
  <Lines>0</Lines>
  <Paragraphs>0</Paragraphs>
  <ScaleCrop>false</ScaleCrop>
  <Company>Windows uE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ACTINOMYCETES FOSFATO SOLUBILIZADORES INVOLUCRADOS EN LA</dc:title>
  <dc:subject/>
  <dc:creator> Ruth Milena Gómez</dc:creator>
  <cp:keywords/>
  <dc:description/>
  <cp:lastModifiedBy>adm_corbi</cp:lastModifiedBy>
  <cp:revision>2</cp:revision>
  <dcterms:created xsi:type="dcterms:W3CDTF">2009-11-25T15:16:00Z</dcterms:created>
  <dcterms:modified xsi:type="dcterms:W3CDTF">2009-11-25T15:16:00Z</dcterms:modified>
</cp:coreProperties>
</file>